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666"/>
        <w:gridCol w:w="5905"/>
      </w:tblGrid>
      <w:tr w:rsidR="00551FF1" w:rsidRPr="00EA49B0" w:rsidTr="00C822BF">
        <w:trPr>
          <w:trHeight w:val="1700"/>
        </w:trPr>
        <w:tc>
          <w:tcPr>
            <w:tcW w:w="3666" w:type="dxa"/>
          </w:tcPr>
          <w:p w:rsidR="00551FF1" w:rsidRPr="00EA49B0" w:rsidRDefault="00551FF1" w:rsidP="00C822BF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margin-left:-136pt;margin-top:8.5pt;width:93.5pt;height:1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" stroked="f">
                  <v:textbox>
                    <w:txbxContent>
                      <w:p w:rsidR="00551FF1" w:rsidRPr="00DD1F65" w:rsidRDefault="00551FF1" w:rsidP="00C36C37"/>
                    </w:txbxContent>
                  </v:textbox>
                </v:shape>
              </w:pict>
            </w:r>
            <w:r w:rsidRPr="00EA49B0">
              <w:rPr>
                <w:noProof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Описание: Graphic1" style="width:169.2pt;height:44.4pt;visibility:visible">
                  <v:imagedata r:id="rId7" o:title=""/>
                </v:shape>
              </w:pict>
            </w:r>
          </w:p>
        </w:tc>
        <w:tc>
          <w:tcPr>
            <w:tcW w:w="5905" w:type="dxa"/>
            <w:vAlign w:val="center"/>
          </w:tcPr>
          <w:p w:rsidR="00551FF1" w:rsidRPr="00EA49B0" w:rsidRDefault="00551FF1" w:rsidP="00C822BF">
            <w:pPr>
              <w:spacing w:after="0"/>
              <w:rPr>
                <w:rFonts w:ascii="Times New Roman" w:hAnsi="Times New Roman"/>
                <w:iCs/>
              </w:rPr>
            </w:pPr>
            <w:smartTag w:uri="urn:schemas-microsoft-com:office:smarttags" w:element="metricconverter">
              <w:smartTagPr>
                <w:attr w:name="ProductID" w:val="163061, г"/>
              </w:smartTagPr>
              <w:r w:rsidRPr="00EA49B0">
                <w:rPr>
                  <w:rFonts w:ascii="Times New Roman" w:hAnsi="Times New Roman"/>
                  <w:iCs/>
                </w:rPr>
                <w:t>163061, г</w:t>
              </w:r>
            </w:smartTag>
            <w:r w:rsidRPr="00EA49B0">
              <w:rPr>
                <w:rFonts w:ascii="Times New Roman" w:hAnsi="Times New Roman"/>
                <w:iCs/>
              </w:rPr>
              <w:t>. Архангельск, пр. Ломоносова, 58, корп. 1, офис 2</w:t>
            </w:r>
          </w:p>
          <w:p w:rsidR="00551FF1" w:rsidRPr="00EA49B0" w:rsidRDefault="00551FF1" w:rsidP="00C822BF">
            <w:pPr>
              <w:spacing w:after="0"/>
              <w:rPr>
                <w:rFonts w:ascii="Times New Roman" w:hAnsi="Times New Roman"/>
                <w:iCs/>
              </w:rPr>
            </w:pPr>
            <w:r w:rsidRPr="00EA49B0">
              <w:rPr>
                <w:rFonts w:ascii="Times New Roman" w:hAnsi="Times New Roman"/>
                <w:iCs/>
              </w:rPr>
              <w:t>телефон/факс: (8182) 28-70-72, 65-2000</w:t>
            </w:r>
          </w:p>
          <w:p w:rsidR="00551FF1" w:rsidRPr="00EA49B0" w:rsidRDefault="00551FF1" w:rsidP="00C822BF">
            <w:pPr>
              <w:spacing w:after="0"/>
              <w:rPr>
                <w:rFonts w:ascii="Times New Roman" w:hAnsi="Times New Roman"/>
                <w:iCs/>
              </w:rPr>
            </w:pPr>
            <w:r w:rsidRPr="00EA49B0">
              <w:rPr>
                <w:rFonts w:ascii="Times New Roman" w:hAnsi="Times New Roman"/>
                <w:iCs/>
                <w:lang w:val="en-US"/>
              </w:rPr>
              <w:t>E</w:t>
            </w:r>
            <w:r w:rsidRPr="00EA49B0">
              <w:rPr>
                <w:rFonts w:ascii="Times New Roman" w:hAnsi="Times New Roman"/>
                <w:iCs/>
              </w:rPr>
              <w:t>-</w:t>
            </w:r>
            <w:r w:rsidRPr="00EA49B0">
              <w:rPr>
                <w:rFonts w:ascii="Times New Roman" w:hAnsi="Times New Roman"/>
                <w:iCs/>
                <w:lang w:val="en-US"/>
              </w:rPr>
              <w:t>mail</w:t>
            </w:r>
            <w:r w:rsidRPr="00EA49B0">
              <w:rPr>
                <w:rFonts w:ascii="Times New Roman" w:hAnsi="Times New Roman"/>
                <w:iCs/>
              </w:rPr>
              <w:t xml:space="preserve">: </w:t>
            </w:r>
            <w:hyperlink r:id="rId8" w:history="1">
              <w:r w:rsidRPr="00EA49B0">
                <w:rPr>
                  <w:rStyle w:val="Hyperlink"/>
                  <w:rFonts w:ascii="Times New Roman" w:hAnsi="Times New Roman"/>
                  <w:iCs/>
                  <w:lang w:val="en-US"/>
                </w:rPr>
                <w:t>evsina</w:t>
              </w:r>
              <w:r w:rsidRPr="00EA49B0">
                <w:rPr>
                  <w:rStyle w:val="Hyperlink"/>
                  <w:rFonts w:ascii="Times New Roman" w:hAnsi="Times New Roman"/>
                  <w:iCs/>
                </w:rPr>
                <w:t>@</w:t>
              </w:r>
              <w:r w:rsidRPr="00EA49B0">
                <w:rPr>
                  <w:rStyle w:val="Hyperlink"/>
                  <w:rFonts w:ascii="Times New Roman" w:hAnsi="Times New Roman"/>
                  <w:iCs/>
                  <w:lang w:val="en-US"/>
                </w:rPr>
                <w:t>foris</w:t>
              </w:r>
              <w:r w:rsidRPr="00EA49B0">
                <w:rPr>
                  <w:rStyle w:val="Hyperlink"/>
                  <w:rFonts w:ascii="Times New Roman" w:hAnsi="Times New Roman"/>
                  <w:iCs/>
                </w:rPr>
                <w:t>.</w:t>
              </w:r>
              <w:r w:rsidRPr="00EA49B0">
                <w:rPr>
                  <w:rStyle w:val="Hyperlink"/>
                  <w:rFonts w:ascii="Times New Roman" w:hAnsi="Times New Roman"/>
                  <w:iCs/>
                  <w:lang w:val="en-US"/>
                </w:rPr>
                <w:t>ru</w:t>
              </w:r>
            </w:hyperlink>
          </w:p>
          <w:p w:rsidR="00551FF1" w:rsidRPr="00EA49B0" w:rsidRDefault="00551FF1" w:rsidP="00C822BF">
            <w:pPr>
              <w:spacing w:after="0"/>
              <w:rPr>
                <w:lang w:val="en-US"/>
              </w:rPr>
            </w:pPr>
            <w:hyperlink r:id="rId9" w:history="1">
              <w:r w:rsidRPr="00EA49B0">
                <w:rPr>
                  <w:rFonts w:ascii="Times New Roman" w:hAnsi="Times New Roman"/>
                  <w:iCs/>
                  <w:lang w:val="en-US"/>
                </w:rPr>
                <w:t>www</w:t>
              </w:r>
              <w:r w:rsidRPr="00EA49B0">
                <w:rPr>
                  <w:rFonts w:ascii="Times New Roman" w:hAnsi="Times New Roman"/>
                  <w:iCs/>
                </w:rPr>
                <w:t>.</w:t>
              </w:r>
              <w:r w:rsidRPr="00EA49B0">
                <w:rPr>
                  <w:rFonts w:ascii="Times New Roman" w:hAnsi="Times New Roman"/>
                  <w:iCs/>
                  <w:lang w:val="en-US"/>
                </w:rPr>
                <w:t>foris</w:t>
              </w:r>
              <w:r w:rsidRPr="00EA49B0">
                <w:rPr>
                  <w:rFonts w:ascii="Times New Roman" w:hAnsi="Times New Roman"/>
                  <w:iCs/>
                </w:rPr>
                <w:t>.</w:t>
              </w:r>
              <w:r w:rsidRPr="00EA49B0">
                <w:rPr>
                  <w:rFonts w:ascii="Times New Roman" w:hAnsi="Times New Roman"/>
                  <w:iCs/>
                  <w:lang w:val="en-US"/>
                </w:rPr>
                <w:t>ru</w:t>
              </w:r>
            </w:hyperlink>
          </w:p>
        </w:tc>
      </w:tr>
    </w:tbl>
    <w:p w:rsidR="00551FF1" w:rsidRDefault="00551FF1"/>
    <w:p w:rsidR="00551FF1" w:rsidRDefault="00551FF1" w:rsidP="00C36C37"/>
    <w:p w:rsidR="00551FF1" w:rsidRDefault="00551FF1" w:rsidP="00C36C37"/>
    <w:p w:rsidR="00551FF1" w:rsidRDefault="00551FF1" w:rsidP="00C36C37"/>
    <w:p w:rsidR="00551FF1" w:rsidRDefault="00551FF1" w:rsidP="00C36C37"/>
    <w:p w:rsidR="00551FF1" w:rsidRDefault="00551FF1" w:rsidP="00C36C37"/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Итоговый</w:t>
      </w:r>
      <w:r w:rsidRPr="00747E04">
        <w:rPr>
          <w:rFonts w:ascii="Times New Roman" w:hAnsi="Times New Roman"/>
          <w:b/>
          <w:sz w:val="28"/>
          <w:szCs w:val="28"/>
        </w:rPr>
        <w:t xml:space="preserve"> отчет по результатам проведенного социологического исследования «Независимая оценка качества </w:t>
      </w:r>
      <w:r>
        <w:rPr>
          <w:rFonts w:ascii="Times New Roman" w:hAnsi="Times New Roman"/>
          <w:b/>
          <w:sz w:val="28"/>
          <w:szCs w:val="28"/>
        </w:rPr>
        <w:t xml:space="preserve">условий оказания услуг организациями </w:t>
      </w:r>
      <w:r w:rsidRPr="00747E04">
        <w:rPr>
          <w:rFonts w:ascii="Times New Roman" w:hAnsi="Times New Roman"/>
          <w:b/>
          <w:sz w:val="28"/>
          <w:szCs w:val="28"/>
        </w:rPr>
        <w:t>культуры Архангельской области»</w:t>
      </w: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Pr="00BD646D" w:rsidRDefault="00551FF1" w:rsidP="00C36C37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D646D">
        <w:rPr>
          <w:rFonts w:ascii="Times New Roman" w:hAnsi="Times New Roman"/>
          <w:b/>
          <w:i/>
          <w:sz w:val="28"/>
          <w:szCs w:val="28"/>
        </w:rPr>
        <w:t>г. Архангельск</w:t>
      </w:r>
    </w:p>
    <w:p w:rsidR="00551FF1" w:rsidRPr="00BD646D" w:rsidRDefault="00551FF1" w:rsidP="00C36C3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– 2021</w:t>
      </w:r>
      <w:r w:rsidRPr="00BD646D">
        <w:rPr>
          <w:rFonts w:ascii="Times New Roman" w:hAnsi="Times New Roman"/>
          <w:b/>
          <w:i/>
          <w:sz w:val="28"/>
          <w:szCs w:val="28"/>
        </w:rPr>
        <w:t>г. –</w:t>
      </w:r>
    </w:p>
    <w:p w:rsidR="00551FF1" w:rsidRDefault="00551FF1" w:rsidP="00C36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1FF1" w:rsidRDefault="00551FF1" w:rsidP="00966400">
      <w:pPr>
        <w:pageBreakBefore/>
        <w:widowControl w:val="0"/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>
        <w:rPr>
          <w:rFonts w:ascii="Times New Roman" w:hAnsi="Times New Roman"/>
          <w:b/>
          <w:i/>
          <w:caps/>
          <w:sz w:val="28"/>
          <w:szCs w:val="28"/>
        </w:rPr>
        <w:t>ОГЛАВЛЕНИЕ</w:t>
      </w:r>
    </w:p>
    <w:p w:rsidR="00551FF1" w:rsidRDefault="00551FF1" w:rsidP="00966400">
      <w:pPr>
        <w:widowControl w:val="0"/>
        <w:spacing w:after="0" w:line="240" w:lineRule="auto"/>
        <w:rPr>
          <w:rFonts w:ascii="Times New Roman" w:hAnsi="Times New Roman"/>
          <w:b/>
          <w:i/>
          <w:caps/>
          <w:sz w:val="28"/>
          <w:szCs w:val="28"/>
        </w:rPr>
      </w:pPr>
    </w:p>
    <w:tbl>
      <w:tblPr>
        <w:tblW w:w="0" w:type="auto"/>
        <w:tblLook w:val="00A0"/>
      </w:tblPr>
      <w:tblGrid>
        <w:gridCol w:w="817"/>
        <w:gridCol w:w="7796"/>
        <w:gridCol w:w="958"/>
      </w:tblGrid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1.</w:t>
            </w:r>
          </w:p>
        </w:tc>
        <w:tc>
          <w:tcPr>
            <w:tcW w:w="779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Описание методики исследования …………………………………………..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5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2.</w:t>
            </w:r>
          </w:p>
        </w:tc>
        <w:tc>
          <w:tcPr>
            <w:tcW w:w="779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Результаты исследования ……………………………………………………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851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 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12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459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«Архангельская областная детская библиотека имени А.П. Гайдара» …………………………………………………………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18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459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 …………………………………………………………………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23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459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«Поморская филармония» …………………………………..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28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«Архангельский театр драмы имени М.В. Ломоносова» ...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33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автономное учреждение культуры Архангельской области «Архангельский театр кукол» ……………………………...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38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«Архангельский молодежный театр» 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43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 ………………………………………………………..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48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«Архангельский краеведческий музей» …………………...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53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«Северный морской музей» ………………………………..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59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 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64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 ……………………………………………..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70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Архангельской области «Сольвычегодский историко-художественный музей» …..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75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4"/>
                <w:szCs w:val="24"/>
              </w:rPr>
              <w:t>культуры Архангельской области «Вельский краеведческий музей имени В.Ф. Кулакова» 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80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pStyle w:val="ListParagraph"/>
              <w:numPr>
                <w:ilvl w:val="1"/>
                <w:numId w:val="188"/>
              </w:numPr>
              <w:tabs>
                <w:tab w:val="left" w:pos="601"/>
              </w:tabs>
              <w:spacing w:after="0" w:line="240" w:lineRule="auto"/>
              <w:ind w:hanging="6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4"/>
                <w:szCs w:val="24"/>
              </w:rPr>
              <w:t>культуры Архангельской области «Дом народного творчества» 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85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3.</w:t>
            </w:r>
          </w:p>
        </w:tc>
        <w:tc>
          <w:tcPr>
            <w:tcW w:w="7796" w:type="dxa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Выводы и предложения по совершенствованию деятельности организаций  ………………………………………………………………….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90</w:t>
            </w:r>
          </w:p>
        </w:tc>
      </w:tr>
      <w:tr w:rsidR="00551FF1" w:rsidRPr="00EA49B0" w:rsidTr="00EA49B0">
        <w:tc>
          <w:tcPr>
            <w:tcW w:w="817" w:type="dxa"/>
          </w:tcPr>
          <w:p w:rsidR="00551FF1" w:rsidRPr="00EA49B0" w:rsidRDefault="00551FF1" w:rsidP="00EA49B0">
            <w:pPr>
              <w:widowControl w:val="0"/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779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Приложения  …………………………………………………………………</w:t>
            </w:r>
          </w:p>
        </w:tc>
        <w:tc>
          <w:tcPr>
            <w:tcW w:w="958" w:type="dxa"/>
            <w:vAlign w:val="bottom"/>
          </w:tcPr>
          <w:p w:rsidR="00551FF1" w:rsidRPr="00EA49B0" w:rsidRDefault="00551FF1" w:rsidP="00EA49B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aps/>
                <w:sz w:val="24"/>
                <w:szCs w:val="24"/>
              </w:rPr>
              <w:t>93</w:t>
            </w:r>
          </w:p>
        </w:tc>
      </w:tr>
    </w:tbl>
    <w:p w:rsidR="00551FF1" w:rsidRPr="00304E28" w:rsidRDefault="00551FF1" w:rsidP="00966400">
      <w:pPr>
        <w:widowControl w:val="0"/>
        <w:spacing w:after="0" w:line="240" w:lineRule="auto"/>
        <w:rPr>
          <w:rFonts w:ascii="Times New Roman" w:hAnsi="Times New Roman"/>
          <w:caps/>
          <w:sz w:val="24"/>
          <w:szCs w:val="24"/>
        </w:rPr>
      </w:pPr>
    </w:p>
    <w:p w:rsidR="00551FF1" w:rsidRPr="00304E28" w:rsidRDefault="00551FF1" w:rsidP="00573B36">
      <w:pPr>
        <w:pStyle w:val="ListParagraph"/>
        <w:pageBreakBefore/>
        <w:widowControl w:val="0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i/>
          <w:caps/>
          <w:sz w:val="28"/>
          <w:szCs w:val="28"/>
        </w:rPr>
      </w:pPr>
      <w:r w:rsidRPr="00304E28">
        <w:rPr>
          <w:rFonts w:ascii="Times New Roman" w:hAnsi="Times New Roman"/>
          <w:b/>
          <w:i/>
          <w:caps/>
          <w:sz w:val="28"/>
          <w:szCs w:val="28"/>
        </w:rPr>
        <w:t>Описание  методики  исследования</w:t>
      </w:r>
    </w:p>
    <w:p w:rsidR="00551FF1" w:rsidRDefault="00551FF1" w:rsidP="00C36C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6F3629" w:rsidRDefault="00551FF1" w:rsidP="00222F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AE9">
        <w:rPr>
          <w:rFonts w:ascii="Times New Roman" w:hAnsi="Times New Roman"/>
          <w:sz w:val="24"/>
          <w:szCs w:val="24"/>
        </w:rPr>
        <w:t xml:space="preserve">Независимая оценка качества </w:t>
      </w:r>
      <w:r>
        <w:rPr>
          <w:rFonts w:ascii="Times New Roman" w:hAnsi="Times New Roman"/>
          <w:sz w:val="24"/>
          <w:szCs w:val="24"/>
        </w:rPr>
        <w:t>условий оказания услугорганизациями</w:t>
      </w:r>
      <w:r w:rsidRPr="00F72AE9">
        <w:rPr>
          <w:rFonts w:ascii="Times New Roman" w:hAnsi="Times New Roman"/>
          <w:sz w:val="24"/>
          <w:szCs w:val="24"/>
        </w:rPr>
        <w:t xml:space="preserve"> культуры Архангельской области инициирована Министерством культуры Арха</w:t>
      </w:r>
      <w:r>
        <w:rPr>
          <w:rFonts w:ascii="Times New Roman" w:hAnsi="Times New Roman"/>
          <w:sz w:val="24"/>
          <w:szCs w:val="24"/>
        </w:rPr>
        <w:t>нгельской области на основании приказа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утвержденного Министерством труда и социальной защиты Российской Федерации от 31 мая 2018 года № 344н, а также приказа</w:t>
      </w:r>
      <w:r w:rsidRPr="006F3629">
        <w:rPr>
          <w:rFonts w:ascii="Times New Roman" w:hAnsi="Times New Roman"/>
          <w:sz w:val="24"/>
          <w:szCs w:val="24"/>
        </w:rPr>
        <w:t xml:space="preserve"> Министерства культуры Российской Федерации от </w:t>
      </w:r>
      <w:r>
        <w:rPr>
          <w:rFonts w:ascii="Times New Roman" w:hAnsi="Times New Roman"/>
          <w:sz w:val="24"/>
          <w:szCs w:val="24"/>
        </w:rPr>
        <w:t>27 апреля 2018 г. № 599 «</w:t>
      </w:r>
      <w:r w:rsidRPr="006F3629">
        <w:rPr>
          <w:rFonts w:ascii="Times New Roman" w:hAnsi="Times New Roman"/>
          <w:sz w:val="24"/>
          <w:szCs w:val="24"/>
        </w:rPr>
        <w:t>Об утверждении показателей, характеризующих общие критерии оценки качества условий оказания услуг организациями культуры</w:t>
      </w:r>
      <w:r>
        <w:rPr>
          <w:rFonts w:ascii="Times New Roman" w:hAnsi="Times New Roman"/>
          <w:sz w:val="24"/>
          <w:szCs w:val="24"/>
        </w:rPr>
        <w:t>»</w:t>
      </w:r>
      <w:r w:rsidRPr="006F3629">
        <w:rPr>
          <w:rFonts w:ascii="Times New Roman" w:hAnsi="Times New Roman"/>
          <w:sz w:val="24"/>
          <w:szCs w:val="24"/>
        </w:rPr>
        <w:t xml:space="preserve"> (зарегистрирован Министерством юстиции Российской Федерации 18 мая 20</w:t>
      </w:r>
      <w:r>
        <w:rPr>
          <w:rFonts w:ascii="Times New Roman" w:hAnsi="Times New Roman"/>
          <w:sz w:val="24"/>
          <w:szCs w:val="24"/>
        </w:rPr>
        <w:t>18 г., № 51132).</w:t>
      </w:r>
    </w:p>
    <w:p w:rsidR="00551FF1" w:rsidRDefault="00551FF1" w:rsidP="00222F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Целями данного исследования являются:</w:t>
      </w:r>
    </w:p>
    <w:p w:rsidR="00551FF1" w:rsidRPr="00E05BE8" w:rsidRDefault="00551FF1" w:rsidP="00222F23">
      <w:pPr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8"/>
        </w:rPr>
      </w:pPr>
      <w:r>
        <w:rPr>
          <w:rFonts w:ascii="Times New Roman" w:hAnsi="Times New Roman"/>
          <w:snapToGrid w:val="0"/>
          <w:sz w:val="24"/>
          <w:szCs w:val="28"/>
        </w:rPr>
        <w:t>п</w:t>
      </w:r>
      <w:r w:rsidRPr="00E05BE8">
        <w:rPr>
          <w:rFonts w:ascii="Times New Roman" w:hAnsi="Times New Roman"/>
          <w:snapToGrid w:val="0"/>
          <w:sz w:val="24"/>
          <w:szCs w:val="28"/>
        </w:rPr>
        <w:t xml:space="preserve">овышение качества условий оказания услуг организациями </w:t>
      </w:r>
      <w:r>
        <w:rPr>
          <w:rFonts w:ascii="Times New Roman" w:hAnsi="Times New Roman"/>
          <w:snapToGrid w:val="0"/>
          <w:sz w:val="24"/>
          <w:szCs w:val="28"/>
        </w:rPr>
        <w:t>культуры</w:t>
      </w:r>
      <w:r w:rsidRPr="00E05BE8">
        <w:rPr>
          <w:rFonts w:ascii="Times New Roman" w:hAnsi="Times New Roman"/>
          <w:snapToGrid w:val="0"/>
          <w:sz w:val="24"/>
          <w:szCs w:val="28"/>
        </w:rPr>
        <w:t xml:space="preserve">, расположенными на территории Архангельской области (далее – организации </w:t>
      </w:r>
      <w:r>
        <w:rPr>
          <w:rFonts w:ascii="Times New Roman" w:hAnsi="Times New Roman"/>
          <w:snapToGrid w:val="0"/>
          <w:sz w:val="24"/>
          <w:szCs w:val="28"/>
        </w:rPr>
        <w:t>культуры),</w:t>
      </w:r>
    </w:p>
    <w:p w:rsidR="00551FF1" w:rsidRPr="00465400" w:rsidRDefault="00551FF1" w:rsidP="00222F23">
      <w:pPr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8"/>
        </w:rPr>
      </w:pPr>
      <w:r>
        <w:rPr>
          <w:rFonts w:ascii="Times New Roman" w:hAnsi="Times New Roman"/>
          <w:snapToGrid w:val="0"/>
          <w:sz w:val="24"/>
          <w:szCs w:val="28"/>
        </w:rPr>
        <w:t>у</w:t>
      </w:r>
      <w:r w:rsidRPr="00E05BE8">
        <w:rPr>
          <w:rFonts w:ascii="Times New Roman" w:hAnsi="Times New Roman"/>
          <w:snapToGrid w:val="0"/>
          <w:sz w:val="24"/>
          <w:szCs w:val="28"/>
        </w:rPr>
        <w:t xml:space="preserve">лучшение информированности получателей услуг о деятельности организаций </w:t>
      </w:r>
      <w:r>
        <w:rPr>
          <w:rFonts w:ascii="Times New Roman" w:hAnsi="Times New Roman"/>
          <w:snapToGrid w:val="0"/>
          <w:sz w:val="24"/>
          <w:szCs w:val="28"/>
        </w:rPr>
        <w:t>культуры</w:t>
      </w:r>
      <w:r w:rsidRPr="00E05BE8">
        <w:rPr>
          <w:rFonts w:ascii="Times New Roman" w:hAnsi="Times New Roman"/>
          <w:snapToGrid w:val="0"/>
          <w:sz w:val="24"/>
          <w:szCs w:val="28"/>
        </w:rPr>
        <w:t xml:space="preserve">, в том числе через </w:t>
      </w:r>
      <w:r w:rsidRPr="00E05BE8">
        <w:rPr>
          <w:rFonts w:ascii="Times New Roman" w:hAnsi="Times New Roman"/>
          <w:sz w:val="24"/>
          <w:szCs w:val="28"/>
        </w:rPr>
        <w:t>телефонную связь, электронную почту и электронные сервисы на официальном сайте организации в информационно-телекоммуникационной сети «Интернет».</w:t>
      </w:r>
    </w:p>
    <w:p w:rsidR="00551FF1" w:rsidRPr="00DB0D16" w:rsidRDefault="00551FF1" w:rsidP="00222F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Задачи исследования включают следующие направления анализа:</w:t>
      </w:r>
    </w:p>
    <w:p w:rsidR="00551FF1" w:rsidRPr="00A779B5" w:rsidRDefault="00551FF1" w:rsidP="00222F23">
      <w:pPr>
        <w:pStyle w:val="ListParagraph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 xml:space="preserve">Изучение мнения получателей  </w:t>
      </w:r>
      <w:r w:rsidRPr="00A779B5">
        <w:rPr>
          <w:rFonts w:ascii="Times New Roman" w:hAnsi="Times New Roman"/>
          <w:sz w:val="24"/>
          <w:szCs w:val="24"/>
        </w:rPr>
        <w:t xml:space="preserve">услуг, посредством онлайн-опроса </w:t>
      </w:r>
      <w:r w:rsidRPr="00A779B5">
        <w:rPr>
          <w:rFonts w:ascii="Times New Roman" w:hAnsi="Times New Roman"/>
          <w:sz w:val="24"/>
          <w:szCs w:val="24"/>
        </w:rPr>
        <w:br/>
        <w:t>и анкетирования на бумажном носителе</w:t>
      </w:r>
      <w:r>
        <w:rPr>
          <w:rFonts w:ascii="Times New Roman" w:hAnsi="Times New Roman"/>
          <w:sz w:val="24"/>
          <w:szCs w:val="24"/>
        </w:rPr>
        <w:t>,</w:t>
      </w:r>
      <w:r w:rsidRPr="00A779B5">
        <w:rPr>
          <w:rFonts w:ascii="Times New Roman" w:hAnsi="Times New Roman"/>
          <w:sz w:val="24"/>
          <w:szCs w:val="24"/>
        </w:rPr>
        <w:t xml:space="preserve"> в том числе:</w:t>
      </w:r>
    </w:p>
    <w:p w:rsidR="00551FF1" w:rsidRPr="00DB0D16" w:rsidRDefault="00551FF1" w:rsidP="00222F2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определение уровня открытости и доступности информации об организациях культуры области;</w:t>
      </w:r>
    </w:p>
    <w:p w:rsidR="00551FF1" w:rsidRPr="00DB0D16" w:rsidRDefault="00551FF1" w:rsidP="00222F2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определение уровня комфортности условий для предоставления услуг и доступности их получения;</w:t>
      </w:r>
    </w:p>
    <w:p w:rsidR="00551FF1" w:rsidRPr="00DB0D16" w:rsidRDefault="00551FF1" w:rsidP="00222F2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определение уровня удовлетворенности доброжелательностью, вежливостью, компетентностью работников учреждений культуры;</w:t>
      </w:r>
    </w:p>
    <w:p w:rsidR="00551FF1" w:rsidRPr="00DB0D16" w:rsidRDefault="00551FF1" w:rsidP="00222F23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 xml:space="preserve">определение уровня удовлетворенности качеством </w:t>
      </w:r>
      <w:r>
        <w:rPr>
          <w:rFonts w:ascii="Times New Roman" w:hAnsi="Times New Roman"/>
          <w:sz w:val="24"/>
          <w:szCs w:val="24"/>
        </w:rPr>
        <w:t xml:space="preserve">условий </w:t>
      </w:r>
      <w:r w:rsidRPr="00DB0D16">
        <w:rPr>
          <w:rFonts w:ascii="Times New Roman" w:hAnsi="Times New Roman"/>
          <w:sz w:val="24"/>
          <w:szCs w:val="24"/>
        </w:rPr>
        <w:t>оказания услуг в учреждениях культуры.</w:t>
      </w:r>
    </w:p>
    <w:p w:rsidR="00551FF1" w:rsidRPr="00DB0D16" w:rsidRDefault="00551FF1" w:rsidP="00222F23">
      <w:pPr>
        <w:pStyle w:val="ListParagraph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Анализ информации на официальном сайте организации культуры или (при его отсутствии) на сайте учредителя организации культуры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B0D16">
        <w:rPr>
          <w:rFonts w:ascii="Times New Roman" w:hAnsi="Times New Roman"/>
          <w:sz w:val="24"/>
          <w:szCs w:val="24"/>
        </w:rPr>
        <w:t>в том числе:</w:t>
      </w:r>
    </w:p>
    <w:p w:rsidR="00551FF1" w:rsidRPr="00DB0D16" w:rsidRDefault="00551FF1" w:rsidP="00222F23">
      <w:pPr>
        <w:pStyle w:val="ListParagraph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определение уровня открытости и доступности информации об учреждении культуры.</w:t>
      </w:r>
    </w:p>
    <w:p w:rsidR="00551FF1" w:rsidRPr="00DB0D16" w:rsidRDefault="00551FF1" w:rsidP="00222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 xml:space="preserve">Предметом исследования выступает оценка качества </w:t>
      </w:r>
      <w:r>
        <w:rPr>
          <w:rFonts w:ascii="Times New Roman" w:hAnsi="Times New Roman"/>
          <w:sz w:val="24"/>
          <w:szCs w:val="24"/>
        </w:rPr>
        <w:t xml:space="preserve">условий </w:t>
      </w:r>
      <w:r w:rsidRPr="00DB0D16">
        <w:rPr>
          <w:rFonts w:ascii="Times New Roman" w:hAnsi="Times New Roman"/>
          <w:sz w:val="24"/>
          <w:szCs w:val="24"/>
        </w:rPr>
        <w:t>оказания услуг организациями культуры Архангельской области.</w:t>
      </w:r>
    </w:p>
    <w:p w:rsidR="00551FF1" w:rsidRPr="00DB0D16" w:rsidRDefault="00551FF1" w:rsidP="00222F2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Объектами исследования определены:</w:t>
      </w:r>
    </w:p>
    <w:p w:rsidR="00551FF1" w:rsidRPr="00DB0D16" w:rsidRDefault="00551FF1" w:rsidP="00222F23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получатели услуг организаций культуры Архангельской области в возрасте от 18 лет и старше;</w:t>
      </w:r>
    </w:p>
    <w:p w:rsidR="00551FF1" w:rsidRPr="00DB0D16" w:rsidRDefault="00551FF1" w:rsidP="00222F23">
      <w:pPr>
        <w:pStyle w:val="ListParagraph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информация, размещенная на официальных сайтах учреждений культуры или (при их отсутствии) на сайтах учредителей организаций культуры Архангельской области.</w:t>
      </w:r>
    </w:p>
    <w:p w:rsidR="00551FF1" w:rsidRDefault="00551FF1" w:rsidP="00222F2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0D16">
        <w:rPr>
          <w:rFonts w:ascii="Times New Roman" w:hAnsi="Times New Roman"/>
          <w:sz w:val="24"/>
          <w:szCs w:val="24"/>
        </w:rPr>
        <w:t>Методы социологического исследования адекватны его цели и задачам и включают:</w:t>
      </w:r>
    </w:p>
    <w:p w:rsidR="00551FF1" w:rsidRPr="009A7EFF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а)анкетирование</w:t>
      </w:r>
      <w:r w:rsidRPr="009A7EFF">
        <w:rPr>
          <w:rFonts w:ascii="Times New Roman" w:hAnsi="Times New Roman"/>
          <w:sz w:val="24"/>
          <w:szCs w:val="24"/>
        </w:rPr>
        <w:t xml:space="preserve"> получателей услуг посредством онлайн-опроса </w:t>
      </w:r>
      <w:r w:rsidRPr="009A7EFF">
        <w:rPr>
          <w:rFonts w:ascii="Times New Roman" w:hAnsi="Times New Roman"/>
          <w:sz w:val="24"/>
          <w:szCs w:val="24"/>
        </w:rPr>
        <w:br/>
        <w:t>и анкетирования на бумажном носителе. Исполнитель разрабатывает инструментарий</w:t>
      </w:r>
      <w:r>
        <w:rPr>
          <w:rFonts w:ascii="Times New Roman" w:hAnsi="Times New Roman"/>
          <w:sz w:val="24"/>
          <w:szCs w:val="24"/>
        </w:rPr>
        <w:t xml:space="preserve"> (приложение № 6 технического задания)</w:t>
      </w:r>
      <w:r w:rsidRPr="009A7EFF">
        <w:rPr>
          <w:rFonts w:ascii="Times New Roman" w:hAnsi="Times New Roman"/>
          <w:sz w:val="24"/>
          <w:szCs w:val="24"/>
        </w:rPr>
        <w:t xml:space="preserve">, программирует анкету на </w:t>
      </w:r>
      <w:r>
        <w:rPr>
          <w:rFonts w:ascii="Times New Roman" w:hAnsi="Times New Roman"/>
          <w:sz w:val="24"/>
          <w:szCs w:val="24"/>
        </w:rPr>
        <w:t>онлайн-</w:t>
      </w:r>
      <w:r w:rsidRPr="009A7EFF">
        <w:rPr>
          <w:rFonts w:ascii="Times New Roman" w:hAnsi="Times New Roman"/>
          <w:sz w:val="24"/>
          <w:szCs w:val="24"/>
        </w:rPr>
        <w:t>платформе, обобщает и анализир</w:t>
      </w:r>
      <w:r>
        <w:rPr>
          <w:rFonts w:ascii="Times New Roman" w:hAnsi="Times New Roman"/>
          <w:sz w:val="24"/>
          <w:szCs w:val="24"/>
        </w:rPr>
        <w:t>ует полученный массив;</w:t>
      </w:r>
    </w:p>
    <w:p w:rsidR="00551FF1" w:rsidRPr="009A7EFF" w:rsidRDefault="00551FF1" w:rsidP="00222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б)оценку</w:t>
      </w:r>
      <w:r w:rsidRPr="009A7EFF">
        <w:rPr>
          <w:rFonts w:ascii="Times New Roman" w:hAnsi="Times New Roman"/>
          <w:sz w:val="24"/>
          <w:szCs w:val="24"/>
        </w:rPr>
        <w:t xml:space="preserve"> информации, размещенной на официальных сайтах организаций культуры в соответствии с требованиями, установленными статьей 36.2 Закона Российской Федерации от 9 октября 1992 года № 3612-1, приказом Минкультуры России от 20 февраля 2015 года № 277 «Об утверждении требований к содержанию и форме предоставления информации о деятельности организаций культуры, размещенной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(зарегистрирован в Министерстве юстиции Российской Федерации 8 мая 2015 года, регистрационный номер 37187), по форме оценки информации, размещенной на официальных сайтах организаций культуры(Приложение № 7</w:t>
      </w:r>
      <w:r>
        <w:rPr>
          <w:rFonts w:ascii="Times New Roman" w:hAnsi="Times New Roman"/>
          <w:sz w:val="24"/>
          <w:szCs w:val="24"/>
        </w:rPr>
        <w:t xml:space="preserve"> технического задания);</w:t>
      </w:r>
    </w:p>
    <w:p w:rsidR="00551FF1" w:rsidRPr="009A7EFF" w:rsidRDefault="00551FF1" w:rsidP="00222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в)оценку</w:t>
      </w:r>
      <w:r w:rsidRPr="009A7EFF">
        <w:rPr>
          <w:rFonts w:ascii="Times New Roman" w:hAnsi="Times New Roman"/>
          <w:sz w:val="24"/>
          <w:szCs w:val="24"/>
        </w:rPr>
        <w:t xml:space="preserve"> информации, размещенной на официальных стендах </w:t>
      </w:r>
      <w:r w:rsidRPr="009A7EFF">
        <w:rPr>
          <w:rFonts w:ascii="Times New Roman" w:hAnsi="Times New Roman"/>
          <w:sz w:val="24"/>
          <w:szCs w:val="24"/>
        </w:rPr>
        <w:br/>
        <w:t>в помещениях организаций культуры</w:t>
      </w:r>
      <w:r>
        <w:rPr>
          <w:rFonts w:ascii="Times New Roman" w:hAnsi="Times New Roman"/>
          <w:sz w:val="24"/>
          <w:szCs w:val="24"/>
        </w:rPr>
        <w:t>,</w:t>
      </w:r>
      <w:r w:rsidRPr="009A7EFF">
        <w:rPr>
          <w:rFonts w:ascii="Times New Roman" w:hAnsi="Times New Roman"/>
          <w:sz w:val="24"/>
          <w:szCs w:val="24"/>
        </w:rPr>
        <w:t xml:space="preserve"> в соответствии с требованиями, установленными статьей 36.2 Закона Российской Федерации от 9 октября 1992 года № 3612-1, по форме оценки информации</w:t>
      </w:r>
      <w:r>
        <w:rPr>
          <w:rFonts w:ascii="Times New Roman" w:hAnsi="Times New Roman"/>
          <w:sz w:val="24"/>
          <w:szCs w:val="24"/>
        </w:rPr>
        <w:t xml:space="preserve">, размещенной на информационных </w:t>
      </w:r>
      <w:r w:rsidRPr="009A7EFF">
        <w:rPr>
          <w:rFonts w:ascii="Times New Roman" w:hAnsi="Times New Roman"/>
          <w:sz w:val="24"/>
          <w:szCs w:val="24"/>
        </w:rPr>
        <w:t>стендах</w:t>
      </w:r>
      <w:r>
        <w:rPr>
          <w:rFonts w:ascii="Times New Roman" w:hAnsi="Times New Roman"/>
          <w:sz w:val="24"/>
          <w:szCs w:val="24"/>
        </w:rPr>
        <w:t xml:space="preserve"> в организациях культуры (Приложение № 7 технического задания</w:t>
      </w:r>
      <w:r w:rsidRPr="009A7EFF">
        <w:rPr>
          <w:rFonts w:ascii="Times New Roman" w:hAnsi="Times New Roman"/>
          <w:sz w:val="24"/>
          <w:szCs w:val="24"/>
        </w:rPr>
        <w:t xml:space="preserve">); </w:t>
      </w:r>
    </w:p>
    <w:p w:rsidR="00551FF1" w:rsidRPr="009C7B80" w:rsidRDefault="00551FF1" w:rsidP="00222F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г) оценку</w:t>
      </w:r>
      <w:r w:rsidRPr="009A7EFF">
        <w:rPr>
          <w:rFonts w:ascii="Times New Roman" w:hAnsi="Times New Roman"/>
          <w:sz w:val="24"/>
          <w:szCs w:val="24"/>
        </w:rPr>
        <w:t xml:space="preserve"> доступности организаций культуры для инвалидов по утвержденной форме (</w:t>
      </w:r>
      <w:r>
        <w:rPr>
          <w:rFonts w:ascii="Times New Roman" w:hAnsi="Times New Roman"/>
          <w:sz w:val="24"/>
          <w:szCs w:val="24"/>
        </w:rPr>
        <w:t>форма 1 и форма 2 Приложения</w:t>
      </w:r>
      <w:r w:rsidRPr="009A7EFF">
        <w:rPr>
          <w:rFonts w:ascii="Times New Roman" w:hAnsi="Times New Roman"/>
          <w:sz w:val="24"/>
          <w:szCs w:val="24"/>
        </w:rPr>
        <w:t xml:space="preserve"> № 8 технического</w:t>
      </w:r>
      <w:r>
        <w:rPr>
          <w:rFonts w:ascii="Times New Roman" w:hAnsi="Times New Roman"/>
          <w:sz w:val="24"/>
          <w:szCs w:val="24"/>
        </w:rPr>
        <w:t xml:space="preserve"> задания</w:t>
      </w:r>
      <w:r w:rsidRPr="006D66D5">
        <w:rPr>
          <w:rFonts w:ascii="Times New Roman" w:hAnsi="Times New Roman"/>
          <w:sz w:val="28"/>
          <w:szCs w:val="28"/>
        </w:rPr>
        <w:t>).</w:t>
      </w:r>
    </w:p>
    <w:p w:rsidR="00551FF1" w:rsidRDefault="00551FF1" w:rsidP="00222F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DB0D16">
        <w:rPr>
          <w:rFonts w:ascii="Times New Roman" w:hAnsi="Times New Roman"/>
          <w:sz w:val="24"/>
          <w:szCs w:val="24"/>
        </w:rPr>
        <w:t xml:space="preserve">Анкетный лист для опроса получателей услуг учреждений культуры разработан на основании </w:t>
      </w:r>
      <w:r>
        <w:rPr>
          <w:rFonts w:ascii="Times New Roman" w:hAnsi="Times New Roman"/>
          <w:sz w:val="24"/>
          <w:szCs w:val="24"/>
        </w:rPr>
        <w:t>приказа «Об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экспертизы», утвержденного Министерством труда и социальной защиты Российской Федерации от 31 мая 2018 года № 344н, а также приказа</w:t>
      </w:r>
      <w:r w:rsidRPr="006F3629">
        <w:rPr>
          <w:rFonts w:ascii="Times New Roman" w:hAnsi="Times New Roman"/>
          <w:sz w:val="24"/>
          <w:szCs w:val="24"/>
        </w:rPr>
        <w:t xml:space="preserve"> Министерства культуры Российской Федерации от </w:t>
      </w:r>
      <w:r>
        <w:rPr>
          <w:rFonts w:ascii="Times New Roman" w:hAnsi="Times New Roman"/>
          <w:sz w:val="24"/>
          <w:szCs w:val="24"/>
        </w:rPr>
        <w:t>27 апреля 2018 г. № 599 «</w:t>
      </w:r>
      <w:r w:rsidRPr="006F3629">
        <w:rPr>
          <w:rFonts w:ascii="Times New Roman" w:hAnsi="Times New Roman"/>
          <w:sz w:val="24"/>
          <w:szCs w:val="24"/>
        </w:rPr>
        <w:t>Об утверждении показателей, характеризующих общие критерии оценки качества условий оказания услуг организациями культуры</w:t>
      </w:r>
      <w:r>
        <w:rPr>
          <w:rFonts w:ascii="Times New Roman" w:hAnsi="Times New Roman"/>
          <w:sz w:val="24"/>
          <w:szCs w:val="24"/>
        </w:rPr>
        <w:t>»</w:t>
      </w:r>
      <w:r w:rsidRPr="006F3629">
        <w:rPr>
          <w:rFonts w:ascii="Times New Roman" w:hAnsi="Times New Roman"/>
          <w:sz w:val="24"/>
          <w:szCs w:val="24"/>
        </w:rPr>
        <w:t xml:space="preserve"> (зарегистрирован Министерством юстиции Российской Федерации 18 мая 20</w:t>
      </w:r>
      <w:r>
        <w:rPr>
          <w:rFonts w:ascii="Times New Roman" w:hAnsi="Times New Roman"/>
          <w:sz w:val="24"/>
          <w:szCs w:val="24"/>
        </w:rPr>
        <w:t>18 г., № 51132) (Приложение № 6</w:t>
      </w:r>
      <w:r w:rsidRPr="00DB0D16">
        <w:rPr>
          <w:rFonts w:ascii="Times New Roman" w:hAnsi="Times New Roman"/>
          <w:sz w:val="24"/>
          <w:szCs w:val="24"/>
        </w:rPr>
        <w:t xml:space="preserve"> к техническому заданию). Анкета включает 1</w:t>
      </w:r>
      <w:r>
        <w:rPr>
          <w:rFonts w:ascii="Times New Roman" w:hAnsi="Times New Roman"/>
          <w:sz w:val="24"/>
          <w:szCs w:val="24"/>
        </w:rPr>
        <w:t>5</w:t>
      </w:r>
      <w:r w:rsidRPr="00DB0D16">
        <w:rPr>
          <w:rFonts w:ascii="Times New Roman" w:hAnsi="Times New Roman"/>
          <w:sz w:val="24"/>
          <w:szCs w:val="24"/>
        </w:rPr>
        <w:t xml:space="preserve"> основных вопросов, а также 4 вопроса, касающиеся социально-демографической характеристики респондентов (пол, возраст, образование, статус потребителя услуги). </w:t>
      </w:r>
    </w:p>
    <w:p w:rsidR="00551FF1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</w:t>
      </w:r>
      <w:r w:rsidRPr="006326A6">
        <w:rPr>
          <w:rFonts w:ascii="Times New Roman" w:hAnsi="Times New Roman"/>
          <w:sz w:val="24"/>
          <w:szCs w:val="24"/>
        </w:rPr>
        <w:t xml:space="preserve"> информации, размещенной на официальном сайте организации культуры</w:t>
      </w:r>
      <w:r>
        <w:rPr>
          <w:rFonts w:ascii="Times New Roman" w:hAnsi="Times New Roman"/>
          <w:sz w:val="24"/>
          <w:szCs w:val="24"/>
        </w:rPr>
        <w:t>, проводилась на основании 13установленных нормативными правовыми актами индикаторов информации о деятельности организации культуры, которые должны быть размещены на общедоступных информационных ресурсах</w:t>
      </w:r>
      <w:r w:rsidRPr="00A41D48">
        <w:rPr>
          <w:rFonts w:ascii="Times New Roman" w:hAnsi="Times New Roman"/>
          <w:sz w:val="24"/>
          <w:szCs w:val="24"/>
        </w:rPr>
        <w:t xml:space="preserve"> (Приложение №</w:t>
      </w:r>
      <w:r>
        <w:rPr>
          <w:rFonts w:ascii="Times New Roman" w:hAnsi="Times New Roman"/>
          <w:sz w:val="24"/>
          <w:szCs w:val="24"/>
        </w:rPr>
        <w:t> </w:t>
      </w:r>
      <w:r w:rsidRPr="00A41D48">
        <w:rPr>
          <w:rFonts w:ascii="Times New Roman" w:hAnsi="Times New Roman"/>
          <w:sz w:val="24"/>
          <w:szCs w:val="24"/>
        </w:rPr>
        <w:t xml:space="preserve">7 к техническому заданию). </w:t>
      </w:r>
    </w:p>
    <w:p w:rsidR="00551FF1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наличия информации, </w:t>
      </w:r>
      <w:r w:rsidRPr="002A2968">
        <w:rPr>
          <w:rFonts w:ascii="Times New Roman" w:hAnsi="Times New Roman"/>
          <w:sz w:val="24"/>
          <w:szCs w:val="24"/>
        </w:rPr>
        <w:t>размещенн</w:t>
      </w:r>
      <w:r>
        <w:rPr>
          <w:rFonts w:ascii="Times New Roman" w:hAnsi="Times New Roman"/>
          <w:sz w:val="24"/>
          <w:szCs w:val="24"/>
        </w:rPr>
        <w:t>ой</w:t>
      </w:r>
      <w:r w:rsidRPr="002A2968">
        <w:rPr>
          <w:rFonts w:ascii="Times New Roman" w:hAnsi="Times New Roman"/>
          <w:sz w:val="24"/>
          <w:szCs w:val="24"/>
        </w:rPr>
        <w:t xml:space="preserve"> на информационных стендах </w:t>
      </w:r>
      <w:r w:rsidRPr="002A2968">
        <w:rPr>
          <w:rFonts w:ascii="Times New Roman" w:hAnsi="Times New Roman"/>
          <w:sz w:val="24"/>
          <w:szCs w:val="24"/>
        </w:rPr>
        <w:br/>
        <w:t>в организациях культуры</w:t>
      </w:r>
      <w:r>
        <w:rPr>
          <w:rFonts w:ascii="Times New Roman" w:hAnsi="Times New Roman"/>
          <w:sz w:val="24"/>
          <w:szCs w:val="24"/>
        </w:rPr>
        <w:t xml:space="preserve">, проводилась на основании 10 установленных нормативными правовыми актами индикаторов информации о деятельности организации культуры, которые должны быть размещены на общедоступных информационных ресурсах (Приложение № 7 к техническому заданию). </w:t>
      </w:r>
    </w:p>
    <w:p w:rsidR="00551FF1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показателей, характеризующих доступность услуг для инвалидов, осуществлялась в соответствии с оценочным листом (Приложение № 8 технического задания), отдельно для организаций культуры, расположенных в объектах культурного наследия и вне них (форма 1 и форма 2).</w:t>
      </w:r>
    </w:p>
    <w:p w:rsidR="00551FF1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D39">
        <w:rPr>
          <w:rFonts w:ascii="Times New Roman" w:hAnsi="Times New Roman"/>
          <w:sz w:val="24"/>
          <w:szCs w:val="24"/>
        </w:rPr>
        <w:t>Параметры и значения показателей</w:t>
      </w:r>
      <w:r>
        <w:rPr>
          <w:rFonts w:ascii="Times New Roman" w:hAnsi="Times New Roman"/>
          <w:sz w:val="24"/>
          <w:szCs w:val="24"/>
        </w:rPr>
        <w:t>, характеризующие общие критерии оценки качества  условий оказания услуг организациями культуры, включают в себя (Приложение № 9 технического задания):</w:t>
      </w:r>
    </w:p>
    <w:p w:rsidR="00551FF1" w:rsidRPr="00814607" w:rsidRDefault="00551FF1" w:rsidP="00222F2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4607">
        <w:rPr>
          <w:rFonts w:ascii="Times New Roman" w:hAnsi="Times New Roman"/>
          <w:i/>
          <w:sz w:val="24"/>
          <w:szCs w:val="24"/>
        </w:rPr>
        <w:t xml:space="preserve">1 критерий - </w:t>
      </w:r>
      <w:r w:rsidRPr="00814607">
        <w:rPr>
          <w:rFonts w:ascii="Times New Roman" w:hAnsi="Times New Roman"/>
          <w:i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Pr="00270DDD" w:rsidRDefault="00551FF1" w:rsidP="00222F23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0DDD">
        <w:rPr>
          <w:rFonts w:ascii="Times New Roman" w:hAnsi="Times New Roman"/>
          <w:sz w:val="24"/>
          <w:szCs w:val="24"/>
        </w:rPr>
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актами;</w:t>
      </w:r>
    </w:p>
    <w:p w:rsidR="00551FF1" w:rsidRPr="00270DDD" w:rsidRDefault="00551FF1" w:rsidP="00222F23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75BE1">
        <w:rPr>
          <w:rFonts w:ascii="Times New Roman" w:hAnsi="Times New Roman"/>
          <w:sz w:val="24"/>
          <w:szCs w:val="24"/>
        </w:rPr>
        <w:t>беспечение на официальном сайте организации наличия и функционирования дистанционных способов обратной связи и взаимодействия с получателями услуг</w:t>
      </w:r>
      <w:r>
        <w:rPr>
          <w:rFonts w:ascii="Times New Roman" w:hAnsi="Times New Roman"/>
          <w:sz w:val="24"/>
          <w:szCs w:val="24"/>
        </w:rPr>
        <w:t>;</w:t>
      </w:r>
    </w:p>
    <w:p w:rsidR="00551FF1" w:rsidRPr="00270DDD" w:rsidRDefault="00551FF1" w:rsidP="00222F23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814607" w:rsidRDefault="00551FF1" w:rsidP="00222F23">
      <w:pPr>
        <w:pStyle w:val="ListParagraph"/>
        <w:spacing w:after="0" w:line="240" w:lineRule="auto"/>
        <w:ind w:left="585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4607">
        <w:rPr>
          <w:rFonts w:ascii="Times New Roman" w:hAnsi="Times New Roman"/>
          <w:i/>
          <w:sz w:val="24"/>
          <w:szCs w:val="24"/>
        </w:rPr>
        <w:t xml:space="preserve">2 критерий - </w:t>
      </w:r>
      <w:r w:rsidRPr="00814607">
        <w:rPr>
          <w:rFonts w:ascii="Times New Roman" w:hAnsi="Times New Roman"/>
          <w:i/>
          <w:sz w:val="24"/>
          <w:szCs w:val="24"/>
          <w:lang w:eastAsia="en-US"/>
        </w:rPr>
        <w:t>комфортность условий предоставления услуг:</w:t>
      </w:r>
    </w:p>
    <w:p w:rsidR="00551FF1" w:rsidRPr="00A358AC" w:rsidRDefault="00551FF1" w:rsidP="00222F23">
      <w:pPr>
        <w:pStyle w:val="ListParagraph"/>
        <w:numPr>
          <w:ilvl w:val="1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358AC">
        <w:rPr>
          <w:rFonts w:ascii="Times New Roman" w:hAnsi="Times New Roman"/>
          <w:sz w:val="24"/>
          <w:szCs w:val="24"/>
        </w:rPr>
        <w:t>обеспечение в организации комфортных условий для предоставления услуг;</w:t>
      </w:r>
    </w:p>
    <w:p w:rsidR="00551FF1" w:rsidRPr="001479DE" w:rsidRDefault="00551FF1" w:rsidP="00222F23">
      <w:pPr>
        <w:pStyle w:val="ListParagraph"/>
        <w:numPr>
          <w:ilvl w:val="1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1479DE">
        <w:rPr>
          <w:rFonts w:ascii="Times New Roman" w:hAnsi="Times New Roman"/>
          <w:sz w:val="24"/>
          <w:szCs w:val="24"/>
        </w:rPr>
        <w:t>доля получателей услуг, удовлетворенных комфортностью условий предоставления услуг.</w:t>
      </w:r>
    </w:p>
    <w:p w:rsidR="00551FF1" w:rsidRPr="00814607" w:rsidRDefault="00551FF1" w:rsidP="00222F23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4607">
        <w:rPr>
          <w:rFonts w:ascii="Times New Roman" w:hAnsi="Times New Roman"/>
          <w:i/>
          <w:sz w:val="24"/>
          <w:szCs w:val="24"/>
        </w:rPr>
        <w:t xml:space="preserve">3 критерий - </w:t>
      </w:r>
      <w:r w:rsidRPr="00814607">
        <w:rPr>
          <w:rFonts w:ascii="Times New Roman" w:hAnsi="Times New Roman"/>
          <w:i/>
          <w:sz w:val="24"/>
          <w:szCs w:val="24"/>
          <w:lang w:eastAsia="en-US"/>
        </w:rPr>
        <w:t>доступность услуг для инвалидов: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3.1  </w:t>
      </w:r>
      <w:r>
        <w:rPr>
          <w:rFonts w:ascii="Times New Roman" w:hAnsi="Times New Roman"/>
          <w:sz w:val="24"/>
          <w:szCs w:val="24"/>
        </w:rPr>
        <w:t>о</w:t>
      </w:r>
      <w:r w:rsidRPr="00575BE1">
        <w:rPr>
          <w:rFonts w:ascii="Times New Roman" w:hAnsi="Times New Roman"/>
          <w:sz w:val="24"/>
          <w:szCs w:val="24"/>
        </w:rPr>
        <w:t>борудование территории, прилегающей к организации, и ее помещений с учетом доступности для инвалидов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   о</w:t>
      </w:r>
      <w:r w:rsidRPr="00575BE1">
        <w:rPr>
          <w:rFonts w:ascii="Times New Roman" w:hAnsi="Times New Roman"/>
          <w:sz w:val="24"/>
          <w:szCs w:val="24"/>
        </w:rPr>
        <w:t>беспечение в организации условий доступности, позволяющих инвалидам получать услуги наравне с другими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доступностью услуг для инвалидов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814607" w:rsidRDefault="00551FF1" w:rsidP="00222F23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4607">
        <w:rPr>
          <w:rFonts w:ascii="Times New Roman" w:hAnsi="Times New Roman"/>
          <w:i/>
          <w:sz w:val="24"/>
          <w:szCs w:val="24"/>
        </w:rPr>
        <w:t xml:space="preserve">4 критерий - </w:t>
      </w:r>
      <w:r w:rsidRPr="00814607">
        <w:rPr>
          <w:rFonts w:ascii="Times New Roman" w:hAnsi="Times New Roman"/>
          <w:i/>
          <w:sz w:val="24"/>
          <w:szCs w:val="24"/>
          <w:lang w:eastAsia="en-US"/>
        </w:rPr>
        <w:t>доброжелательность, вежливость работников организаций культуры: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814607" w:rsidRDefault="00551FF1" w:rsidP="00222F23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814607">
        <w:rPr>
          <w:rFonts w:ascii="Times New Roman" w:hAnsi="Times New Roman"/>
          <w:i/>
          <w:sz w:val="24"/>
          <w:szCs w:val="24"/>
          <w:lang w:eastAsia="en-US"/>
        </w:rPr>
        <w:t>5 критерий - удовлетворенность условиями оказания услуг: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доля получат</w:t>
      </w:r>
      <w:r w:rsidRPr="00575BE1">
        <w:rPr>
          <w:rFonts w:ascii="Times New Roman" w:hAnsi="Times New Roman"/>
          <w:sz w:val="24"/>
          <w:szCs w:val="24"/>
        </w:rPr>
        <w:t>елей услуг, удовлетворенных графиком работы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22F2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Оценка</w:t>
      </w:r>
      <w:r w:rsidRPr="00E12454">
        <w:rPr>
          <w:rFonts w:ascii="Times New Roman" w:hAnsi="Times New Roman"/>
          <w:bCs/>
          <w:sz w:val="24"/>
          <w:szCs w:val="24"/>
        </w:rPr>
        <w:t xml:space="preserve"> качества условий оказания услуг организациями культуры(утверждены приказом Министерства культуры Российской Федерации от 27 апреля 2018 года № 599)</w:t>
      </w:r>
      <w:r>
        <w:rPr>
          <w:rFonts w:ascii="Times New Roman" w:hAnsi="Times New Roman"/>
          <w:bCs/>
          <w:sz w:val="24"/>
          <w:szCs w:val="24"/>
        </w:rPr>
        <w:t xml:space="preserve"> проводится в балльных значениях (</w:t>
      </w:r>
      <w:r>
        <w:rPr>
          <w:rFonts w:ascii="Times New Roman" w:hAnsi="Times New Roman"/>
          <w:sz w:val="24"/>
          <w:szCs w:val="24"/>
        </w:rPr>
        <w:t>Приложение №9</w:t>
      </w:r>
      <w:r w:rsidRPr="00A41D48">
        <w:rPr>
          <w:rFonts w:ascii="Times New Roman" w:hAnsi="Times New Roman"/>
          <w:sz w:val="24"/>
          <w:szCs w:val="24"/>
        </w:rPr>
        <w:t xml:space="preserve"> к техническому заданию</w:t>
      </w:r>
      <w:r>
        <w:rPr>
          <w:rFonts w:ascii="Times New Roman" w:hAnsi="Times New Roman"/>
          <w:sz w:val="24"/>
          <w:szCs w:val="24"/>
        </w:rPr>
        <w:t xml:space="preserve"> и таблице 1</w:t>
      </w:r>
      <w:r w:rsidRPr="00A41D4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22F23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551FF1" w:rsidRPr="001479DE" w:rsidRDefault="00551FF1" w:rsidP="00222F23">
      <w:pPr>
        <w:spacing w:after="0" w:line="240" w:lineRule="auto"/>
        <w:ind w:left="567" w:hanging="567"/>
        <w:jc w:val="right"/>
        <w:rPr>
          <w:rFonts w:ascii="Times New Roman" w:hAnsi="Times New Roman"/>
          <w:i/>
          <w:sz w:val="24"/>
          <w:szCs w:val="24"/>
        </w:rPr>
      </w:pPr>
      <w:r w:rsidRPr="001479DE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935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3969"/>
        <w:gridCol w:w="1701"/>
        <w:gridCol w:w="1418"/>
        <w:gridCol w:w="1559"/>
      </w:tblGrid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Максимальная величина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Значимость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Значение показателя с учетом его значимости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Критерий «Открытость и доступность информации об организации культуры»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 информационных стендах в помещении организации,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 официальном сайте организации в информационно-телекоммуникационной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Наличие на официальном сайте организации культуры информации о дистанционных способах обратной связи и взаимодействия с получателями услуг и их функционирование: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абонентского номера телефона,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адреса электронной почты,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электронных сервисов (для подачи электронного обращения (жалобы, предложения),получения консультации по оказываемым услугам и иных);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раздела официального сайта «Часто задаваемые вопросы»;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технической возможности выражения получателем услуг мнения о качестве оказания услуг организации культуры (наличие анкеты для опроса граждан или гиперссылки на нее)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1FF1" w:rsidRPr="00EA49B0" w:rsidRDefault="00551FF1" w:rsidP="00C730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 в помещении организации культуры, на официальном сайте организации культуры в сети "Интернет"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 баллов</w:t>
            </w:r>
          </w:p>
        </w:tc>
      </w:tr>
      <w:tr w:rsidR="00551FF1" w:rsidRPr="00EA49B0" w:rsidTr="00C73002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Критерий «Комфортность условий предоставления услуг»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Обеспечение в организации комфортных условий для предоставления услуг: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комфортной зоны отдыха (ожидания);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и понятность навигации внутри организации;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и доступность питьевой воды;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санитарное состояние помещений организации культуры;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возможность бронирования услуги/доступность записи на получение услуги (по телефону, с использованием сети "Интернет" на официальном сайте организации, при личном посещении и пр.)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комфортностью условий предоставления услуг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 баллов</w:t>
            </w:r>
          </w:p>
        </w:tc>
      </w:tr>
      <w:tr w:rsidR="00551FF1" w:rsidRPr="00EA49B0" w:rsidTr="00C73002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Критерий «Доступность услуг для инвалидов»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Оборудование помещений организации культуры и прилегающей к ней территории с учетом доступности для инвалидов: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оборудование входных групп пандусами/подъемными платформами;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выделенных стоянок для автотранспортных средств инвалидов;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адаптированных лифтов, поручней, расширенных дверных проемов;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сменных кресел-колясок;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дублирование для инвалидов по слуху и зрению звуковой и зрительной информации;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возможность предоставления инвалидам по слуху (слуху и зрению) услуг сурдопереводчика (тифлосурдопереводчика);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альтернативной версии официального сайта организации в сети "Интернет" для инвалидов по зрению;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доступностью услуг для инвалидов (в % от общего числа опрошенных получателей услуг - инвалидов)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 баллов</w:t>
            </w:r>
          </w:p>
        </w:tc>
      </w:tr>
      <w:tr w:rsidR="00551FF1" w:rsidRPr="00EA49B0" w:rsidTr="00C73002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Критерий «Доброжелательность, вежливость работников организации»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 культуры,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 культуры,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 баллов</w:t>
            </w:r>
          </w:p>
        </w:tc>
      </w:tr>
      <w:tr w:rsidR="00551FF1" w:rsidRPr="00EA49B0" w:rsidTr="00C73002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Критерий «Удовлетворенность условиями оказания услуг»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которые готовы рекомендовать организацию культуры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графиком работы организации культуры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 баллов</w:t>
            </w:r>
          </w:p>
        </w:tc>
      </w:tr>
      <w:tr w:rsidR="00551FF1" w:rsidRPr="00EA49B0" w:rsidTr="00C730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Доля получателей услуг, удовлетворенных в целом условиями оказания услуг в организации культуры (в % от общего числа опрошенных получателей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 баллов</w:t>
            </w:r>
          </w:p>
        </w:tc>
      </w:tr>
      <w:tr w:rsidR="00551FF1" w:rsidRPr="00EA49B0" w:rsidTr="00C73002"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FF1" w:rsidRPr="00EA49B0" w:rsidRDefault="00551FF1" w:rsidP="00C730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 баллов</w:t>
            </w:r>
          </w:p>
        </w:tc>
      </w:tr>
    </w:tbl>
    <w:p w:rsidR="00551FF1" w:rsidRDefault="00551FF1" w:rsidP="00222F23">
      <w:p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</w:p>
    <w:p w:rsidR="00551FF1" w:rsidRDefault="00551FF1" w:rsidP="00222F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C3D78">
        <w:rPr>
          <w:rFonts w:ascii="Times New Roman" w:hAnsi="Times New Roman"/>
          <w:sz w:val="24"/>
          <w:szCs w:val="24"/>
        </w:rPr>
        <w:t xml:space="preserve">Перечень </w:t>
      </w:r>
      <w:r>
        <w:rPr>
          <w:rFonts w:ascii="Times New Roman" w:hAnsi="Times New Roman"/>
          <w:sz w:val="24"/>
          <w:szCs w:val="24"/>
        </w:rPr>
        <w:t>организаций культуры</w:t>
      </w:r>
      <w:r w:rsidRPr="005C3D78">
        <w:rPr>
          <w:rFonts w:ascii="Times New Roman" w:hAnsi="Times New Roman"/>
          <w:sz w:val="24"/>
          <w:szCs w:val="24"/>
        </w:rPr>
        <w:t>, находящихся на территории Архангельской области, в отношении которых проводится независимая оценка качест</w:t>
      </w:r>
      <w:r>
        <w:rPr>
          <w:rFonts w:ascii="Times New Roman" w:hAnsi="Times New Roman"/>
          <w:sz w:val="24"/>
          <w:szCs w:val="24"/>
        </w:rPr>
        <w:t>ва условий оказания услуг в 2021</w:t>
      </w:r>
      <w:r w:rsidRPr="005C3D78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>, включает:</w:t>
      </w:r>
    </w:p>
    <w:p w:rsidR="00551FF1" w:rsidRPr="00DD1B26" w:rsidRDefault="00551FF1" w:rsidP="00222F23">
      <w:pPr>
        <w:tabs>
          <w:tab w:val="left" w:pos="851"/>
        </w:tabs>
        <w:spacing w:after="0" w:line="240" w:lineRule="auto"/>
        <w:ind w:left="426" w:firstLine="283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</w:t>
      </w:r>
      <w:r w:rsidRPr="00DD1B26">
        <w:rPr>
          <w:rFonts w:ascii="Times New Roman" w:hAnsi="Times New Roman"/>
          <w:i/>
          <w:sz w:val="24"/>
          <w:szCs w:val="24"/>
        </w:rPr>
        <w:t>иблиотеки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DD1B26">
        <w:rPr>
          <w:rFonts w:ascii="Times New Roman" w:hAnsi="Times New Roman"/>
          <w:sz w:val="24"/>
          <w:szCs w:val="24"/>
        </w:rPr>
        <w:t>осударственное бюджетное учреждение культуры Архангельской области «Архангельская областная научная ордена «Зна</w:t>
      </w:r>
      <w:r>
        <w:rPr>
          <w:rFonts w:ascii="Times New Roman" w:hAnsi="Times New Roman"/>
          <w:sz w:val="24"/>
          <w:szCs w:val="24"/>
        </w:rPr>
        <w:t>к Почета» библиотека имени Н.А. </w:t>
      </w:r>
      <w:r w:rsidRPr="00DD1B26">
        <w:rPr>
          <w:rFonts w:ascii="Times New Roman" w:hAnsi="Times New Roman"/>
          <w:sz w:val="24"/>
          <w:szCs w:val="24"/>
        </w:rPr>
        <w:t>Добролюбова»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DD1B26">
        <w:rPr>
          <w:rFonts w:ascii="Times New Roman" w:hAnsi="Times New Roman"/>
          <w:sz w:val="24"/>
          <w:szCs w:val="24"/>
        </w:rPr>
        <w:t>осударственное бюджетное учреждение культуры Архангельской области «Архангельская областная детская библиотека имени А.П. Гайдара»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DD1B26">
        <w:rPr>
          <w:rFonts w:ascii="Times New Roman" w:hAnsi="Times New Roman"/>
          <w:sz w:val="24"/>
          <w:szCs w:val="24"/>
        </w:rPr>
        <w:t>осударственное бюджетное учреждение культуры Архангельской области «Архангельская областная специальная библиотека для слепых»</w:t>
      </w:r>
      <w:r>
        <w:rPr>
          <w:rFonts w:ascii="Times New Roman" w:hAnsi="Times New Roman"/>
          <w:sz w:val="24"/>
          <w:szCs w:val="24"/>
        </w:rPr>
        <w:t>,</w:t>
      </w:r>
    </w:p>
    <w:p w:rsidR="00551FF1" w:rsidRPr="00DD1B26" w:rsidRDefault="00551FF1" w:rsidP="00222F23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DD1B26">
        <w:rPr>
          <w:rFonts w:ascii="Times New Roman" w:hAnsi="Times New Roman"/>
          <w:i/>
          <w:sz w:val="24"/>
          <w:szCs w:val="24"/>
        </w:rPr>
        <w:t>театрально-концертные организации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«Поморская филармония»,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«Архангельский театр драмы имени М.В. Ломоносова»,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автономное учреждение культуры Архангельской области «Архангельский театр кукол»,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«Архангельский молодежный театр»,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«Государственный академический Северный русский народный хор»,</w:t>
      </w:r>
    </w:p>
    <w:p w:rsidR="00551FF1" w:rsidRPr="00DD1B26" w:rsidRDefault="00551FF1" w:rsidP="00222F23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DD1B26">
        <w:rPr>
          <w:rFonts w:ascii="Times New Roman" w:hAnsi="Times New Roman"/>
          <w:i/>
          <w:sz w:val="24"/>
          <w:szCs w:val="24"/>
        </w:rPr>
        <w:t>музеи</w:t>
      </w:r>
    </w:p>
    <w:p w:rsidR="00551FF1" w:rsidRPr="00DD1B26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«Архангельский краеведческий музей»,</w:t>
      </w:r>
    </w:p>
    <w:p w:rsidR="00551FF1" w:rsidRPr="00DD1B26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«Северный морской музей»,</w:t>
      </w:r>
    </w:p>
    <w:p w:rsidR="00551FF1" w:rsidRPr="00DD1B26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«Каргопольский историко-архитектурный и художественный музей»,</w:t>
      </w:r>
    </w:p>
    <w:p w:rsidR="00551FF1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государственное бюджетное учреждение культуры Архангельской области «Сольвычегодский историко-художественный музей»,</w:t>
      </w:r>
    </w:p>
    <w:p w:rsidR="00551FF1" w:rsidRPr="00DD1B26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учреждение </w:t>
      </w:r>
      <w:r>
        <w:rPr>
          <w:rFonts w:ascii="Times New Roman" w:hAnsi="Times New Roman"/>
          <w:spacing w:val="-4"/>
          <w:sz w:val="24"/>
          <w:szCs w:val="24"/>
        </w:rPr>
        <w:t>культуры Архангельской области «Вельский краеведческий музей имени В.Ф. Кулакова»,</w:t>
      </w:r>
    </w:p>
    <w:p w:rsidR="00551FF1" w:rsidRPr="00DD1B26" w:rsidRDefault="00551FF1" w:rsidP="00222F23">
      <w:pPr>
        <w:pStyle w:val="ListParagraph"/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DD1B26">
        <w:rPr>
          <w:rFonts w:ascii="Times New Roman" w:hAnsi="Times New Roman"/>
          <w:i/>
          <w:sz w:val="24"/>
          <w:szCs w:val="24"/>
        </w:rPr>
        <w:t>культурно-досуговые учреждения</w:t>
      </w:r>
    </w:p>
    <w:p w:rsidR="00551FF1" w:rsidRPr="00DD1B26" w:rsidRDefault="00551FF1" w:rsidP="00222F23">
      <w:pPr>
        <w:pStyle w:val="ListParagraph"/>
        <w:numPr>
          <w:ilvl w:val="0"/>
          <w:numId w:val="190"/>
        </w:num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бюджетное учреждение </w:t>
      </w:r>
      <w:r>
        <w:rPr>
          <w:rFonts w:ascii="Times New Roman" w:hAnsi="Times New Roman"/>
          <w:spacing w:val="-4"/>
          <w:sz w:val="24"/>
          <w:szCs w:val="24"/>
        </w:rPr>
        <w:t>культуры Архангельской области «Дом народного творчества».</w:t>
      </w:r>
    </w:p>
    <w:p w:rsidR="00551FF1" w:rsidRDefault="00551FF1" w:rsidP="00222F23">
      <w:pPr>
        <w:tabs>
          <w:tab w:val="left" w:pos="851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551FF1" w:rsidRPr="0068752F" w:rsidRDefault="00551FF1" w:rsidP="000D2C4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BE3">
        <w:rPr>
          <w:rFonts w:ascii="Times New Roman" w:hAnsi="Times New Roman"/>
          <w:sz w:val="24"/>
          <w:szCs w:val="24"/>
        </w:rPr>
        <w:t xml:space="preserve">Выборочная совокупность для проведения анкетного </w:t>
      </w:r>
      <w:r w:rsidRPr="0068752F">
        <w:rPr>
          <w:rFonts w:ascii="Times New Roman" w:hAnsi="Times New Roman"/>
          <w:sz w:val="24"/>
          <w:szCs w:val="24"/>
        </w:rPr>
        <w:t xml:space="preserve">опроса </w:t>
      </w:r>
      <w:r w:rsidRPr="001668A3">
        <w:rPr>
          <w:rFonts w:ascii="Times New Roman" w:hAnsi="Times New Roman"/>
          <w:sz w:val="24"/>
          <w:szCs w:val="24"/>
        </w:rPr>
        <w:t xml:space="preserve">составила </w:t>
      </w:r>
      <w:r w:rsidRPr="009E287C">
        <w:rPr>
          <w:rFonts w:ascii="Times New Roman" w:hAnsi="Times New Roman"/>
          <w:sz w:val="24"/>
          <w:szCs w:val="24"/>
        </w:rPr>
        <w:t>8 445</w:t>
      </w:r>
      <w:r>
        <w:rPr>
          <w:rFonts w:ascii="Times New Roman" w:hAnsi="Times New Roman"/>
          <w:sz w:val="24"/>
          <w:szCs w:val="24"/>
        </w:rPr>
        <w:t>человек</w:t>
      </w:r>
      <w:r w:rsidRPr="0068752F">
        <w:rPr>
          <w:rFonts w:ascii="Times New Roman" w:hAnsi="Times New Roman"/>
          <w:sz w:val="24"/>
          <w:szCs w:val="24"/>
        </w:rPr>
        <w:t xml:space="preserve">. Поскольку информация о характеристиках генеральной совокупности отсутствует, метод построения выборки – стихийный. Ссылка на онлайн-опрос размещалась на сайтах </w:t>
      </w:r>
      <w:r>
        <w:rPr>
          <w:rFonts w:ascii="Times New Roman" w:hAnsi="Times New Roman"/>
          <w:sz w:val="24"/>
          <w:szCs w:val="24"/>
        </w:rPr>
        <w:t>организаций культуры</w:t>
      </w:r>
      <w:r w:rsidRPr="0068752F">
        <w:rPr>
          <w:rFonts w:ascii="Times New Roman" w:hAnsi="Times New Roman"/>
          <w:sz w:val="24"/>
          <w:szCs w:val="24"/>
        </w:rPr>
        <w:t>. В начале опроса выяснялось соответствие респондента критериям опроса: возраст – старше 18 лет, а также отбор учреждения, услуги которого респондент может оценить.</w:t>
      </w:r>
    </w:p>
    <w:p w:rsidR="00551FF1" w:rsidRPr="0068752F" w:rsidRDefault="00551FF1" w:rsidP="000D2C4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752F">
        <w:rPr>
          <w:rFonts w:ascii="Times New Roman" w:hAnsi="Times New Roman"/>
          <w:sz w:val="24"/>
          <w:szCs w:val="24"/>
        </w:rPr>
        <w:t>Социально-демографический портрет выборки можно описать через следующие характеристики:</w:t>
      </w:r>
    </w:p>
    <w:p w:rsidR="00551FF1" w:rsidRPr="0068752F" w:rsidRDefault="00551FF1" w:rsidP="000D2C4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8752F">
        <w:rPr>
          <w:rFonts w:ascii="Times New Roman" w:hAnsi="Times New Roman"/>
          <w:sz w:val="24"/>
          <w:szCs w:val="24"/>
        </w:rPr>
        <w:t xml:space="preserve">половой состав </w:t>
      </w:r>
      <w:r w:rsidRPr="009E287C">
        <w:rPr>
          <w:rFonts w:ascii="Times New Roman" w:hAnsi="Times New Roman"/>
          <w:sz w:val="24"/>
          <w:szCs w:val="24"/>
        </w:rPr>
        <w:t>– 26,3 % мужчин и 73,7 %</w:t>
      </w:r>
      <w:r w:rsidRPr="0068752F">
        <w:rPr>
          <w:rFonts w:ascii="Times New Roman" w:hAnsi="Times New Roman"/>
          <w:sz w:val="24"/>
          <w:szCs w:val="24"/>
        </w:rPr>
        <w:t xml:space="preserve"> женщин;    </w:t>
      </w:r>
    </w:p>
    <w:p w:rsidR="00551FF1" w:rsidRPr="009A6AAC" w:rsidRDefault="00551FF1" w:rsidP="000D2C43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9A6AAC">
        <w:rPr>
          <w:rFonts w:ascii="Times New Roman" w:hAnsi="Times New Roman"/>
          <w:i/>
          <w:sz w:val="24"/>
          <w:szCs w:val="24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63"/>
        <w:gridCol w:w="3322"/>
        <w:gridCol w:w="3386"/>
      </w:tblGrid>
      <w:tr w:rsidR="00551FF1" w:rsidRPr="00EA49B0" w:rsidTr="00EA49B0">
        <w:trPr>
          <w:jc w:val="center"/>
        </w:trPr>
        <w:tc>
          <w:tcPr>
            <w:tcW w:w="2863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Пол респондентов</w:t>
            </w:r>
          </w:p>
        </w:tc>
        <w:tc>
          <w:tcPr>
            <w:tcW w:w="3322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1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(чел.)</w:t>
            </w:r>
          </w:p>
        </w:tc>
        <w:tc>
          <w:tcPr>
            <w:tcW w:w="338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1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rPr>
          <w:jc w:val="center"/>
        </w:trPr>
        <w:tc>
          <w:tcPr>
            <w:tcW w:w="2863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мужской </w:t>
            </w:r>
          </w:p>
        </w:tc>
        <w:tc>
          <w:tcPr>
            <w:tcW w:w="3322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2 221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</w:tr>
      <w:tr w:rsidR="00551FF1" w:rsidRPr="00EA49B0" w:rsidTr="00EA49B0">
        <w:trPr>
          <w:jc w:val="center"/>
        </w:trPr>
        <w:tc>
          <w:tcPr>
            <w:tcW w:w="2863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женский</w:t>
            </w:r>
          </w:p>
        </w:tc>
        <w:tc>
          <w:tcPr>
            <w:tcW w:w="3322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6 224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73,7</w:t>
            </w:r>
          </w:p>
        </w:tc>
      </w:tr>
      <w:tr w:rsidR="00551FF1" w:rsidRPr="00EA49B0" w:rsidTr="00EA49B0">
        <w:trPr>
          <w:jc w:val="center"/>
        </w:trPr>
        <w:tc>
          <w:tcPr>
            <w:tcW w:w="2863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322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8 445</w:t>
            </w:r>
          </w:p>
        </w:tc>
        <w:tc>
          <w:tcPr>
            <w:tcW w:w="338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551FF1" w:rsidRPr="00D449EB" w:rsidRDefault="00551FF1" w:rsidP="000D2C43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Default="00551FF1" w:rsidP="000D2C4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возрастной состав:</w:t>
      </w:r>
    </w:p>
    <w:p w:rsidR="00551FF1" w:rsidRPr="009A6AAC" w:rsidRDefault="00551FF1" w:rsidP="000D2C43">
      <w:pPr>
        <w:pStyle w:val="ListParagraph"/>
        <w:tabs>
          <w:tab w:val="left" w:pos="993"/>
        </w:tabs>
        <w:spacing w:after="0" w:line="240" w:lineRule="auto"/>
        <w:ind w:left="1287"/>
        <w:jc w:val="right"/>
        <w:rPr>
          <w:rFonts w:ascii="Times New Roman" w:hAnsi="Times New Roman"/>
          <w:i/>
          <w:sz w:val="24"/>
          <w:szCs w:val="24"/>
        </w:rPr>
      </w:pPr>
      <w:r w:rsidRPr="009A6AAC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61"/>
        <w:gridCol w:w="3386"/>
        <w:gridCol w:w="3324"/>
      </w:tblGrid>
      <w:tr w:rsidR="00551FF1" w:rsidRPr="00EA49B0" w:rsidTr="00EA49B0">
        <w:trPr>
          <w:jc w:val="center"/>
        </w:trPr>
        <w:tc>
          <w:tcPr>
            <w:tcW w:w="286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Возраст респондентов</w:t>
            </w:r>
          </w:p>
        </w:tc>
        <w:tc>
          <w:tcPr>
            <w:tcW w:w="338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(чел.)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rPr>
          <w:jc w:val="center"/>
        </w:trPr>
        <w:tc>
          <w:tcPr>
            <w:tcW w:w="286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1 285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</w:tr>
      <w:tr w:rsidR="00551FF1" w:rsidRPr="00EA49B0" w:rsidTr="00EA49B0">
        <w:trPr>
          <w:jc w:val="center"/>
        </w:trPr>
        <w:tc>
          <w:tcPr>
            <w:tcW w:w="286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1 970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</w:tr>
      <w:tr w:rsidR="00551FF1" w:rsidRPr="00EA49B0" w:rsidTr="00EA49B0">
        <w:trPr>
          <w:jc w:val="center"/>
        </w:trPr>
        <w:tc>
          <w:tcPr>
            <w:tcW w:w="286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3 663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</w:tr>
      <w:tr w:rsidR="00551FF1" w:rsidRPr="00EA49B0" w:rsidTr="00EA49B0">
        <w:trPr>
          <w:jc w:val="center"/>
        </w:trPr>
        <w:tc>
          <w:tcPr>
            <w:tcW w:w="286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3386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1 527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spacing w:after="0" w:line="240" w:lineRule="auto"/>
              <w:ind w:hanging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</w:tr>
      <w:tr w:rsidR="00551FF1" w:rsidRPr="00EA49B0" w:rsidTr="00EA49B0">
        <w:trPr>
          <w:jc w:val="center"/>
        </w:trPr>
        <w:tc>
          <w:tcPr>
            <w:tcW w:w="286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38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8 445</w:t>
            </w:r>
          </w:p>
        </w:tc>
        <w:tc>
          <w:tcPr>
            <w:tcW w:w="3324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2" w:right="62" w:hanging="4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551FF1" w:rsidRPr="00A33253" w:rsidRDefault="00551FF1" w:rsidP="000D2C4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3253">
        <w:rPr>
          <w:rFonts w:ascii="Times New Roman" w:hAnsi="Times New Roman"/>
          <w:sz w:val="24"/>
          <w:szCs w:val="24"/>
        </w:rPr>
        <w:t xml:space="preserve">образовательный уровень: высшее образование имеют </w:t>
      </w:r>
      <w:r>
        <w:rPr>
          <w:rFonts w:ascii="Times New Roman" w:hAnsi="Times New Roman"/>
          <w:sz w:val="24"/>
          <w:szCs w:val="24"/>
        </w:rPr>
        <w:t>60,6</w:t>
      </w:r>
      <w:r w:rsidRPr="0068752F">
        <w:rPr>
          <w:rFonts w:ascii="Times New Roman" w:hAnsi="Times New Roman"/>
          <w:sz w:val="24"/>
          <w:szCs w:val="24"/>
        </w:rPr>
        <w:t> %, среднее</w:t>
      </w:r>
      <w:r w:rsidRPr="00A33253">
        <w:rPr>
          <w:rFonts w:ascii="Times New Roman" w:hAnsi="Times New Roman"/>
          <w:sz w:val="24"/>
          <w:szCs w:val="24"/>
        </w:rPr>
        <w:t xml:space="preserve"> специальное – </w:t>
      </w:r>
      <w:r>
        <w:rPr>
          <w:rFonts w:ascii="Times New Roman" w:hAnsi="Times New Roman"/>
          <w:sz w:val="24"/>
          <w:szCs w:val="24"/>
        </w:rPr>
        <w:t>27,4</w:t>
      </w:r>
      <w:r w:rsidRPr="00A33253">
        <w:rPr>
          <w:rFonts w:ascii="Times New Roman" w:hAnsi="Times New Roman"/>
          <w:sz w:val="24"/>
          <w:szCs w:val="24"/>
        </w:rPr>
        <w:t xml:space="preserve"> %, полное (общее)– </w:t>
      </w:r>
      <w:r>
        <w:rPr>
          <w:rFonts w:ascii="Times New Roman" w:hAnsi="Times New Roman"/>
          <w:sz w:val="24"/>
          <w:szCs w:val="24"/>
        </w:rPr>
        <w:t>8,5 %, неполное среднее – 2,8 %, начальное – 0,7 % респондентов.</w:t>
      </w:r>
    </w:p>
    <w:p w:rsidR="00551FF1" w:rsidRPr="009A6AAC" w:rsidRDefault="00551FF1" w:rsidP="000D2C43">
      <w:pPr>
        <w:pStyle w:val="ListParagraph"/>
        <w:tabs>
          <w:tab w:val="left" w:pos="993"/>
        </w:tabs>
        <w:spacing w:after="0" w:line="240" w:lineRule="auto"/>
        <w:ind w:left="1287"/>
        <w:jc w:val="right"/>
        <w:rPr>
          <w:rFonts w:ascii="Times New Roman" w:hAnsi="Times New Roman"/>
          <w:i/>
          <w:sz w:val="24"/>
          <w:szCs w:val="24"/>
        </w:rPr>
      </w:pPr>
      <w:r w:rsidRPr="009A6AAC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3"/>
        <w:gridCol w:w="2409"/>
      </w:tblGrid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60,6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27,4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8,5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</w:tr>
      <w:tr w:rsidR="00551FF1" w:rsidRPr="00EA49B0" w:rsidTr="00EA49B0">
        <w:trPr>
          <w:jc w:val="center"/>
        </w:trPr>
        <w:tc>
          <w:tcPr>
            <w:tcW w:w="6663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0" w:right="60" w:firstLine="709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0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551FF1" w:rsidRDefault="00551FF1" w:rsidP="000D2C43">
      <w:pPr>
        <w:pStyle w:val="ListParagraph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D2C43">
      <w:pPr>
        <w:pStyle w:val="ListParagraph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1A73">
        <w:rPr>
          <w:rFonts w:ascii="Times New Roman" w:hAnsi="Times New Roman"/>
          <w:sz w:val="24"/>
          <w:szCs w:val="24"/>
        </w:rPr>
        <w:t xml:space="preserve">статус потребителя услуги: являются потребителем услуг учреждений культуры – </w:t>
      </w:r>
      <w:r>
        <w:rPr>
          <w:rFonts w:ascii="Times New Roman" w:hAnsi="Times New Roman"/>
          <w:sz w:val="24"/>
          <w:szCs w:val="24"/>
        </w:rPr>
        <w:t>83,4</w:t>
      </w:r>
      <w:r w:rsidRPr="00C21A73">
        <w:rPr>
          <w:rFonts w:ascii="Times New Roman" w:hAnsi="Times New Roman"/>
          <w:sz w:val="24"/>
          <w:szCs w:val="24"/>
        </w:rPr>
        <w:t> %</w:t>
      </w:r>
      <w:r w:rsidRPr="00A33253">
        <w:rPr>
          <w:rFonts w:ascii="Times New Roman" w:hAnsi="Times New Roman"/>
          <w:sz w:val="24"/>
          <w:szCs w:val="24"/>
        </w:rPr>
        <w:t xml:space="preserve"> опрошенных, родителем (законным представителем) несовершеннолетнего потребителя услуг </w:t>
      </w:r>
      <w:r>
        <w:rPr>
          <w:rFonts w:ascii="Times New Roman" w:hAnsi="Times New Roman"/>
          <w:sz w:val="24"/>
          <w:szCs w:val="24"/>
        </w:rPr>
        <w:t>– 16,6 %.</w:t>
      </w:r>
    </w:p>
    <w:p w:rsidR="00551FF1" w:rsidRPr="00D7749F" w:rsidRDefault="00551FF1" w:rsidP="000D2C43">
      <w:pPr>
        <w:pStyle w:val="ListParagraph"/>
        <w:tabs>
          <w:tab w:val="left" w:pos="993"/>
        </w:tabs>
        <w:spacing w:after="0" w:line="240" w:lineRule="auto"/>
        <w:ind w:left="1287"/>
        <w:jc w:val="right"/>
        <w:rPr>
          <w:rFonts w:ascii="Times New Roman" w:hAnsi="Times New Roman"/>
          <w:i/>
          <w:sz w:val="24"/>
          <w:szCs w:val="24"/>
        </w:rPr>
      </w:pPr>
      <w:r w:rsidRPr="009A6AAC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71"/>
        <w:gridCol w:w="2409"/>
      </w:tblGrid>
      <w:tr w:rsidR="00551FF1" w:rsidRPr="00EA49B0" w:rsidTr="00EA49B0">
        <w:trPr>
          <w:jc w:val="center"/>
        </w:trPr>
        <w:tc>
          <w:tcPr>
            <w:tcW w:w="677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409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rPr>
          <w:jc w:val="center"/>
        </w:trPr>
        <w:tc>
          <w:tcPr>
            <w:tcW w:w="677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потребитель услуги</w:t>
            </w:r>
          </w:p>
        </w:tc>
        <w:tc>
          <w:tcPr>
            <w:tcW w:w="24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83,4</w:t>
            </w:r>
          </w:p>
        </w:tc>
      </w:tr>
      <w:tr w:rsidR="00551FF1" w:rsidRPr="00EA49B0" w:rsidTr="00EA49B0">
        <w:trPr>
          <w:jc w:val="center"/>
        </w:trPr>
        <w:tc>
          <w:tcPr>
            <w:tcW w:w="677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родитель (законный представитель) несовершеннолетнего потребителя услуг</w:t>
            </w:r>
          </w:p>
        </w:tc>
        <w:tc>
          <w:tcPr>
            <w:tcW w:w="24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16,6</w:t>
            </w:r>
          </w:p>
        </w:tc>
      </w:tr>
      <w:tr w:rsidR="00551FF1" w:rsidRPr="00EA49B0" w:rsidTr="00EA49B0">
        <w:trPr>
          <w:jc w:val="center"/>
        </w:trPr>
        <w:tc>
          <w:tcPr>
            <w:tcW w:w="677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0" w:right="60" w:firstLine="709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40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</w:tbl>
    <w:p w:rsidR="00551FF1" w:rsidRPr="00AE3BE3" w:rsidRDefault="00551FF1" w:rsidP="000D2C4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Pr="00AE3BE3" w:rsidRDefault="00551FF1" w:rsidP="000D2C4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E3BE3">
        <w:rPr>
          <w:rFonts w:ascii="Times New Roman" w:hAnsi="Times New Roman"/>
          <w:sz w:val="24"/>
          <w:szCs w:val="24"/>
        </w:rPr>
        <w:t xml:space="preserve">Совокупный анализ данных, полученных с помощью </w:t>
      </w:r>
      <w:r>
        <w:rPr>
          <w:rFonts w:ascii="Times New Roman" w:hAnsi="Times New Roman"/>
          <w:sz w:val="24"/>
          <w:szCs w:val="24"/>
        </w:rPr>
        <w:t>трех</w:t>
      </w:r>
      <w:r w:rsidRPr="00AE3BE3">
        <w:rPr>
          <w:rFonts w:ascii="Times New Roman" w:hAnsi="Times New Roman"/>
          <w:sz w:val="24"/>
          <w:szCs w:val="24"/>
        </w:rPr>
        <w:t xml:space="preserve"> методов – анализа информации</w:t>
      </w:r>
      <w:r>
        <w:rPr>
          <w:rFonts w:ascii="Times New Roman" w:hAnsi="Times New Roman"/>
          <w:sz w:val="24"/>
          <w:szCs w:val="24"/>
        </w:rPr>
        <w:t xml:space="preserve"> на стендах и сайтах, контрольных посещений</w:t>
      </w:r>
      <w:r w:rsidRPr="00AE3BE3">
        <w:rPr>
          <w:rFonts w:ascii="Times New Roman" w:hAnsi="Times New Roman"/>
          <w:sz w:val="24"/>
          <w:szCs w:val="24"/>
        </w:rPr>
        <w:t xml:space="preserve"> и анкетного опроса, позволил составить сводную таблицу результатов независимой оценки качества оказания услуг организациями культуры, расположенных на территории Архангельской</w:t>
      </w:r>
      <w:r>
        <w:rPr>
          <w:rFonts w:ascii="Times New Roman" w:hAnsi="Times New Roman"/>
          <w:sz w:val="24"/>
          <w:szCs w:val="24"/>
        </w:rPr>
        <w:t xml:space="preserve"> области (согласно Приложению №9</w:t>
      </w:r>
      <w:r w:rsidRPr="00AE3BE3">
        <w:rPr>
          <w:rFonts w:ascii="Times New Roman" w:hAnsi="Times New Roman"/>
          <w:sz w:val="24"/>
          <w:szCs w:val="24"/>
        </w:rPr>
        <w:t xml:space="preserve"> к технич</w:t>
      </w:r>
      <w:r>
        <w:rPr>
          <w:rFonts w:ascii="Times New Roman" w:hAnsi="Times New Roman"/>
          <w:sz w:val="24"/>
          <w:szCs w:val="24"/>
        </w:rPr>
        <w:t>ескому заданию).</w:t>
      </w:r>
    </w:p>
    <w:p w:rsidR="00551FF1" w:rsidRDefault="00551FF1" w:rsidP="000D2C43">
      <w:pPr>
        <w:tabs>
          <w:tab w:val="left" w:pos="851"/>
        </w:tabs>
        <w:spacing w:after="0" w:line="240" w:lineRule="auto"/>
        <w:ind w:firstLine="709"/>
        <w:jc w:val="both"/>
      </w:pPr>
      <w:r w:rsidRPr="00AE3BE3">
        <w:rPr>
          <w:rFonts w:ascii="Times New Roman" w:hAnsi="Times New Roman"/>
          <w:sz w:val="24"/>
          <w:szCs w:val="24"/>
        </w:rPr>
        <w:t>На основе проделанной работы выявлены сильные и проблемные показатели в деятельности учреждений, сформулированы рекомендации учреждениям культуры по их эффективной коррекции, а также рекомендации Министерству культуры области по содержанию и процедуре проведения независимой оценки качества услуг организациями культуры Архангельской области с применением технологии социологического исследования.</w:t>
      </w:r>
    </w:p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Pr="0012563B" w:rsidRDefault="00551FF1" w:rsidP="0012563B">
      <w:pPr>
        <w:pageBreakBefore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8"/>
          <w:szCs w:val="24"/>
        </w:rPr>
      </w:pPr>
      <w:r>
        <w:rPr>
          <w:rFonts w:ascii="Times New Roman" w:hAnsi="Times New Roman"/>
          <w:b/>
          <w:i/>
          <w:caps/>
          <w:sz w:val="28"/>
          <w:szCs w:val="24"/>
        </w:rPr>
        <w:t>2.</w:t>
      </w:r>
      <w:r w:rsidRPr="0012563B">
        <w:rPr>
          <w:rFonts w:ascii="Times New Roman" w:hAnsi="Times New Roman"/>
          <w:b/>
          <w:i/>
          <w:caps/>
          <w:sz w:val="28"/>
          <w:szCs w:val="24"/>
        </w:rPr>
        <w:t>Результаты исследования</w:t>
      </w:r>
    </w:p>
    <w:p w:rsidR="00551FF1" w:rsidRDefault="00551FF1" w:rsidP="00F74FB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4FB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Pr="00222F23" w:rsidRDefault="00551FF1" w:rsidP="00222F2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22F23">
        <w:rPr>
          <w:rFonts w:ascii="Times New Roman" w:hAnsi="Times New Roman"/>
          <w:b/>
          <w:sz w:val="24"/>
          <w:szCs w:val="24"/>
        </w:rPr>
        <w:t xml:space="preserve">2.1 </w:t>
      </w:r>
      <w:bookmarkStart w:id="0" w:name="Организация1"/>
      <w:r w:rsidRPr="00222F23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«Архангельская областная научная ордена «Зна</w:t>
      </w:r>
      <w:r>
        <w:rPr>
          <w:rFonts w:ascii="Times New Roman" w:hAnsi="Times New Roman"/>
          <w:b/>
          <w:sz w:val="24"/>
          <w:szCs w:val="24"/>
        </w:rPr>
        <w:t>к Почета» библиотека имени Н.А. </w:t>
      </w:r>
      <w:r w:rsidRPr="00222F23">
        <w:rPr>
          <w:rFonts w:ascii="Times New Roman" w:hAnsi="Times New Roman"/>
          <w:b/>
          <w:sz w:val="24"/>
          <w:szCs w:val="24"/>
        </w:rPr>
        <w:t>Добролюбова»</w:t>
      </w:r>
    </w:p>
    <w:bookmarkEnd w:id="0"/>
    <w:p w:rsidR="00551FF1" w:rsidRDefault="00551FF1" w:rsidP="00F74FB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4F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 xml:space="preserve">Социально-демографический портрет </w:t>
      </w:r>
      <w:r w:rsidRPr="009E0A9B">
        <w:rPr>
          <w:rFonts w:ascii="Times New Roman" w:hAnsi="Times New Roman"/>
          <w:sz w:val="24"/>
          <w:szCs w:val="24"/>
        </w:rPr>
        <w:t>потребителя (</w:t>
      </w:r>
      <w:r w:rsidRPr="009E0A9B">
        <w:rPr>
          <w:rFonts w:ascii="Times New Roman" w:hAnsi="Times New Roman"/>
          <w:sz w:val="24"/>
          <w:szCs w:val="24"/>
          <w:lang w:val="en-US"/>
        </w:rPr>
        <w:t>n</w:t>
      </w:r>
      <w:r w:rsidRPr="009E0A9B">
        <w:rPr>
          <w:rFonts w:ascii="Times New Roman" w:hAnsi="Times New Roman"/>
          <w:sz w:val="24"/>
          <w:szCs w:val="24"/>
        </w:rPr>
        <w:t xml:space="preserve"> = 628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6.</w:t>
      </w:r>
    </w:p>
    <w:p w:rsidR="00551FF1" w:rsidRPr="008067C6" w:rsidRDefault="00551FF1" w:rsidP="00F74F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4"/>
        <w:gridCol w:w="2132"/>
        <w:gridCol w:w="2375"/>
      </w:tblGrid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3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Число ответивших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82,3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78,2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96,8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F74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F74F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7.</w:t>
      </w:r>
    </w:p>
    <w:p w:rsidR="00551FF1" w:rsidRDefault="00551FF1" w:rsidP="00F74FBF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51FF1" w:rsidRDefault="00551FF1" w:rsidP="00F74FBF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7</w:t>
      </w: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92"/>
        <w:gridCol w:w="2069"/>
        <w:gridCol w:w="1613"/>
      </w:tblGrid>
      <w:tr w:rsidR="00551FF1" w:rsidRPr="00EA49B0" w:rsidTr="00BD12C4">
        <w:trPr>
          <w:jc w:val="center"/>
        </w:trPr>
        <w:tc>
          <w:tcPr>
            <w:tcW w:w="6249" w:type="dxa"/>
            <w:vAlign w:val="center"/>
          </w:tcPr>
          <w:p w:rsidR="00551FF1" w:rsidRPr="00EA49B0" w:rsidRDefault="00551FF1" w:rsidP="00BD12C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BD12C4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264" w:type="dxa"/>
          </w:tcPr>
          <w:p w:rsidR="00551FF1" w:rsidRPr="00EA49B0" w:rsidRDefault="00551FF1" w:rsidP="00BD12C4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BD12C4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</w:tcPr>
          <w:p w:rsidR="00551FF1" w:rsidRPr="00EA49B0" w:rsidRDefault="00551FF1" w:rsidP="00BD12C4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ind w:left="613" w:firstLine="10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Х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widowControl w:val="0"/>
              <w:spacing w:after="0" w:line="240" w:lineRule="auto"/>
              <w:ind w:left="1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361142" w:rsidRDefault="00551FF1" w:rsidP="00BD12C4">
            <w:pPr>
              <w:pStyle w:val="s1"/>
              <w:numPr>
                <w:ilvl w:val="0"/>
                <w:numId w:val="21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649A7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4" w:type="dxa"/>
            <w:vAlign w:val="center"/>
          </w:tcPr>
          <w:p w:rsidR="00551FF1" w:rsidRPr="00EA49B0" w:rsidRDefault="00551FF1" w:rsidP="00BD12C4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D12C4">
        <w:trPr>
          <w:jc w:val="center"/>
        </w:trPr>
        <w:tc>
          <w:tcPr>
            <w:tcW w:w="6249" w:type="dxa"/>
          </w:tcPr>
          <w:p w:rsidR="00551FF1" w:rsidRPr="00EA49B0" w:rsidRDefault="00551FF1" w:rsidP="00BD12C4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BD12C4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264" w:type="dxa"/>
          </w:tcPr>
          <w:p w:rsidR="00551FF1" w:rsidRPr="00EA49B0" w:rsidRDefault="00551FF1" w:rsidP="00BD12C4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 (из 12)</w:t>
            </w:r>
          </w:p>
        </w:tc>
      </w:tr>
    </w:tbl>
    <w:p w:rsidR="00551FF1" w:rsidRDefault="00551FF1" w:rsidP="00F74FB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554D7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</w:t>
      </w:r>
      <w:r w:rsidRPr="002D1F88">
        <w:rPr>
          <w:rFonts w:ascii="Times New Roman" w:hAnsi="Times New Roman"/>
          <w:sz w:val="24"/>
          <w:szCs w:val="24"/>
        </w:rPr>
        <w:t>образом, оценка открытости и доступности информации о деятельности учреждения культуры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Добролюбова</w:t>
      </w:r>
      <w:r w:rsidRPr="002D1F88">
        <w:rPr>
          <w:rFonts w:ascii="Times New Roman" w:hAnsi="Times New Roman"/>
          <w:sz w:val="24"/>
          <w:szCs w:val="24"/>
        </w:rPr>
        <w:t>», размещенной на общедоступных информационных ресурсах в се</w:t>
      </w:r>
      <w:r>
        <w:rPr>
          <w:rFonts w:ascii="Times New Roman" w:hAnsi="Times New Roman"/>
          <w:sz w:val="24"/>
          <w:szCs w:val="24"/>
        </w:rPr>
        <w:t xml:space="preserve">ти Интернет (на 10 сентября 2021 г.), составляет 12 баллов и соответствует высокому уровню полноты информации и информационных объектов (критерий 1.1.). Оценка наличия информации, размещенной на информационных стендах, </w:t>
      </w:r>
      <w:r w:rsidRPr="00891120">
        <w:rPr>
          <w:rFonts w:ascii="Times New Roman" w:hAnsi="Times New Roman"/>
          <w:sz w:val="24"/>
          <w:szCs w:val="24"/>
        </w:rPr>
        <w:t>составляет 9</w:t>
      </w:r>
      <w:r>
        <w:rPr>
          <w:rFonts w:ascii="Times New Roman" w:hAnsi="Times New Roman"/>
          <w:color w:val="FF0000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баллов из 9 возможных и соответствует отличному уровню полноты информации. </w:t>
      </w:r>
    </w:p>
    <w:p w:rsidR="00551FF1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D7C">
        <w:rPr>
          <w:rFonts w:ascii="Times New Roman" w:hAnsi="Times New Roman"/>
          <w:sz w:val="24"/>
          <w:szCs w:val="24"/>
        </w:rPr>
        <w:t>Показатели удовлетворенности граждан качеством условий оказания услуг организации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Добролюбова</w:t>
      </w:r>
      <w:r w:rsidRPr="00554D7C"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</w:t>
      </w:r>
      <w:r>
        <w:rPr>
          <w:rFonts w:ascii="Times New Roman" w:hAnsi="Times New Roman"/>
          <w:sz w:val="24"/>
          <w:szCs w:val="24"/>
        </w:rPr>
        <w:t xml:space="preserve"> рисунке 1, а также в Приложении 2. Согласно рисунку 1, выявлена высокая удовлетворенность потребителями всеми анализируемыми показателями.</w:t>
      </w:r>
    </w:p>
    <w:p w:rsidR="00551FF1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4FB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" o:spid="_x0000_i1026" type="#_x0000_t75" style="width:471pt;height:380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">
            <v:imagedata r:id="rId10" o:title=""/>
            <o:lock v:ext="edit" aspectratio="f"/>
          </v:shape>
        </w:pict>
      </w:r>
    </w:p>
    <w:p w:rsidR="00551FF1" w:rsidRPr="00554D7C" w:rsidRDefault="00551FF1" w:rsidP="00F74FB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2714B">
        <w:rPr>
          <w:rFonts w:ascii="Times New Roman" w:hAnsi="Times New Roman"/>
          <w:sz w:val="24"/>
          <w:szCs w:val="24"/>
        </w:rPr>
        <w:t>Архангельская областная научная ордена «Зна</w:t>
      </w:r>
      <w:r>
        <w:rPr>
          <w:rFonts w:ascii="Times New Roman" w:hAnsi="Times New Roman"/>
          <w:sz w:val="24"/>
          <w:szCs w:val="24"/>
        </w:rPr>
        <w:t>к Почета» библиотека имени Н.А. </w:t>
      </w:r>
      <w:r w:rsidRPr="00C2714B">
        <w:rPr>
          <w:rFonts w:ascii="Times New Roman" w:hAnsi="Times New Roman"/>
          <w:sz w:val="24"/>
          <w:szCs w:val="24"/>
        </w:rPr>
        <w:t>Добролюбова</w:t>
      </w:r>
      <w:r w:rsidRPr="00554D7C">
        <w:rPr>
          <w:rFonts w:ascii="Times New Roman" w:hAnsi="Times New Roman"/>
          <w:sz w:val="24"/>
          <w:szCs w:val="24"/>
        </w:rPr>
        <w:t>», %</w:t>
      </w:r>
    </w:p>
    <w:p w:rsidR="00551FF1" w:rsidRPr="00554D7C" w:rsidRDefault="00551FF1" w:rsidP="00F74FB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Pr="00554D7C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D7C">
        <w:rPr>
          <w:rFonts w:ascii="Times New Roman" w:hAnsi="Times New Roman"/>
          <w:sz w:val="24"/>
          <w:szCs w:val="24"/>
        </w:rPr>
        <w:t>Значения показателей, характеризующих общие критерии оценки качества условий оказания услуг организацией  культуры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Добролюбова</w:t>
      </w:r>
      <w:r w:rsidRPr="00554D7C">
        <w:rPr>
          <w:rFonts w:ascii="Times New Roman" w:hAnsi="Times New Roman"/>
          <w:i/>
          <w:sz w:val="24"/>
          <w:szCs w:val="24"/>
        </w:rPr>
        <w:t>»</w:t>
      </w:r>
      <w:r w:rsidRPr="00554D7C"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37544" w:rsidRDefault="00551FF1" w:rsidP="00573B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7544">
        <w:rPr>
          <w:rFonts w:ascii="Times New Roman" w:hAnsi="Times New Roman"/>
          <w:sz w:val="24"/>
          <w:szCs w:val="24"/>
        </w:rPr>
        <w:t xml:space="preserve">критерий - </w:t>
      </w:r>
      <w:r w:rsidRPr="00337544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573B36">
      <w:pPr>
        <w:pStyle w:val="ListParagraph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1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97,7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39,1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F74FBF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93,2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46,6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F74FBF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6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80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32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77,4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23,2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74FB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39,5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74FB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29,8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96,5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4FB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72A2A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>
        <w:rPr>
          <w:rFonts w:ascii="Times New Roman" w:hAnsi="Times New Roman"/>
          <w:sz w:val="24"/>
          <w:szCs w:val="24"/>
        </w:rPr>
        <w:t>» около 6</w:t>
      </w:r>
      <w:r w:rsidRPr="00772A2A">
        <w:rPr>
          <w:rFonts w:ascii="Times New Roman" w:hAnsi="Times New Roman"/>
          <w:sz w:val="24"/>
          <w:szCs w:val="24"/>
        </w:rPr>
        <w:t>0%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271820">
        <w:rPr>
          <w:rFonts w:ascii="Times New Roman" w:hAnsi="Times New Roman"/>
          <w:sz w:val="24"/>
          <w:szCs w:val="24"/>
        </w:rPr>
        <w:t>е хватает пункта питани</w:t>
      </w:r>
      <w:r>
        <w:rPr>
          <w:rFonts w:ascii="Times New Roman" w:hAnsi="Times New Roman"/>
          <w:sz w:val="24"/>
          <w:szCs w:val="24"/>
        </w:rPr>
        <w:t>я (8 ответов),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71820">
        <w:rPr>
          <w:rFonts w:ascii="Times New Roman" w:hAnsi="Times New Roman"/>
          <w:sz w:val="24"/>
          <w:szCs w:val="24"/>
        </w:rPr>
        <w:t>овершенствование внутренней навигации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«н</w:t>
      </w:r>
      <w:r w:rsidRPr="00271820">
        <w:rPr>
          <w:rFonts w:ascii="Times New Roman" w:hAnsi="Times New Roman"/>
          <w:sz w:val="24"/>
          <w:szCs w:val="24"/>
        </w:rPr>
        <w:t>а сайте когда бронируешь книгу было бы здорово, если бы на остатках эта книга не отображалась или отображалась бы как забронированная</w:t>
      </w:r>
      <w:r>
        <w:rPr>
          <w:rFonts w:ascii="Times New Roman" w:hAnsi="Times New Roman"/>
          <w:sz w:val="24"/>
          <w:szCs w:val="24"/>
        </w:rPr>
        <w:t>»;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кулер с водой (5 ответов);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расширить библиотечный фонд (12 ответов);</w:t>
      </w:r>
    </w:p>
    <w:p w:rsidR="00551FF1" w:rsidRPr="00772A2A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271820">
        <w:rPr>
          <w:rFonts w:ascii="Times New Roman" w:hAnsi="Times New Roman"/>
          <w:sz w:val="24"/>
          <w:szCs w:val="24"/>
        </w:rPr>
        <w:t>оскорее открыть доступ для читателей к стеллажам и полкам с литературой, ставших недоступными в связи с пандемией</w:t>
      </w:r>
      <w:r>
        <w:rPr>
          <w:rFonts w:ascii="Times New Roman" w:hAnsi="Times New Roman"/>
          <w:sz w:val="24"/>
          <w:szCs w:val="24"/>
        </w:rPr>
        <w:t xml:space="preserve"> (8 ответов);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72A2A">
        <w:rPr>
          <w:rFonts w:ascii="Times New Roman" w:hAnsi="Times New Roman"/>
          <w:sz w:val="24"/>
          <w:szCs w:val="24"/>
        </w:rPr>
        <w:t xml:space="preserve">больше </w:t>
      </w:r>
      <w:r>
        <w:rPr>
          <w:rFonts w:ascii="Times New Roman" w:hAnsi="Times New Roman"/>
          <w:sz w:val="24"/>
          <w:szCs w:val="24"/>
        </w:rPr>
        <w:t>мероприятий(10</w:t>
      </w:r>
      <w:r w:rsidRPr="00772A2A">
        <w:rPr>
          <w:rFonts w:ascii="Times New Roman" w:hAnsi="Times New Roman"/>
          <w:sz w:val="24"/>
          <w:szCs w:val="24"/>
        </w:rPr>
        <w:t xml:space="preserve"> ответов),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271820">
        <w:rPr>
          <w:rFonts w:ascii="Times New Roman" w:hAnsi="Times New Roman"/>
          <w:sz w:val="24"/>
          <w:szCs w:val="24"/>
        </w:rPr>
        <w:t>азмещать информацию о проведении мероприятий во всех доступных источниках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лифт для читателей до 4 этажа (5 ответов),</w:t>
      </w:r>
    </w:p>
    <w:p w:rsidR="00551FF1" w:rsidRPr="00772A2A" w:rsidRDefault="00551FF1" w:rsidP="00DB7881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современный ремонт, особенно на 1этаже (5 ответов).</w:t>
      </w:r>
    </w:p>
    <w:p w:rsidR="00551FF1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Пожелания и отзывы:</w:t>
      </w:r>
    </w:p>
    <w:p w:rsidR="00551FF1" w:rsidRDefault="00551FF1" w:rsidP="00271820">
      <w:pPr>
        <w:pStyle w:val="ListParagraph"/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271820">
        <w:rPr>
          <w:rFonts w:ascii="Times New Roman" w:hAnsi="Times New Roman"/>
          <w:sz w:val="24"/>
          <w:szCs w:val="24"/>
        </w:rPr>
        <w:t>не очень нравятся Дни кино, которые проводятся в библиотеке. В последнем году их было мало - только дни якутского кино. Хочется побольше таких встреч с киноисскуством разных стран;</w:t>
      </w:r>
    </w:p>
    <w:p w:rsidR="00551FF1" w:rsidRDefault="00551FF1" w:rsidP="00271820">
      <w:pPr>
        <w:pStyle w:val="ListParagraph"/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820">
        <w:rPr>
          <w:rFonts w:ascii="Times New Roman" w:hAnsi="Times New Roman"/>
          <w:sz w:val="24"/>
          <w:szCs w:val="24"/>
        </w:rPr>
        <w:t>Почаще проводить в актовом зале встречу с поэтами не только Архангельска, но и Северодвинска и Новодвинска. И, возможно,раз в году встречу с поэтами Юга Поморья - Шенкурск, Вельск, Устьяны, Котлас, Коряжма. Быть настойчивее в приглашении на эти встречи молодёжи из колледжа культуры, педколледжа, студентов САФу и СГМУ.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71820">
      <w:pPr>
        <w:pStyle w:val="ListParagraph"/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1820">
        <w:rPr>
          <w:rFonts w:ascii="Times New Roman" w:hAnsi="Times New Roman"/>
          <w:sz w:val="24"/>
          <w:szCs w:val="24"/>
        </w:rPr>
        <w:t>нравится Летний читальный зал, хотелось б</w:t>
      </w:r>
      <w:r>
        <w:rPr>
          <w:rFonts w:ascii="Times New Roman" w:hAnsi="Times New Roman"/>
          <w:sz w:val="24"/>
          <w:szCs w:val="24"/>
        </w:rPr>
        <w:t>ы продолжения на следующее лето;</w:t>
      </w:r>
    </w:p>
    <w:p w:rsidR="00551FF1" w:rsidRPr="00271820" w:rsidRDefault="00551FF1" w:rsidP="00271820">
      <w:pPr>
        <w:pStyle w:val="ListParagraph"/>
        <w:numPr>
          <w:ilvl w:val="0"/>
          <w:numId w:val="19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C52C9">
        <w:rPr>
          <w:rFonts w:ascii="Times New Roman" w:hAnsi="Times New Roman"/>
          <w:sz w:val="24"/>
          <w:szCs w:val="24"/>
        </w:rPr>
        <w:t>В самой библ. всё по максимуму возможностей, насыщенная программа каждый месяц. Можно совместный проект с обл. архивом по обучению пользователей (мастер-классы: родословные, поиск инф. в обл. архиве по разным темам и т.п.), т.к. в архиве таких мероприятий не проводится, а в библиотеке уже заинтересованная публика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2D1F88" w:rsidRDefault="00551FF1" w:rsidP="00F74FB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Итоговые значения показателей, </w:t>
      </w:r>
      <w:r w:rsidRPr="002D1F88">
        <w:rPr>
          <w:rFonts w:ascii="Times New Roman" w:hAnsi="Times New Roman"/>
          <w:sz w:val="24"/>
          <w:szCs w:val="24"/>
        </w:rPr>
        <w:t>характеризующих общие критерии оценки качества условий оказания услуг</w:t>
      </w:r>
      <w:r>
        <w:rPr>
          <w:rFonts w:ascii="Times New Roman" w:hAnsi="Times New Roman"/>
          <w:sz w:val="24"/>
          <w:szCs w:val="24"/>
        </w:rPr>
        <w:t xml:space="preserve"> организации</w:t>
      </w:r>
      <w:r w:rsidRPr="002D1F88">
        <w:rPr>
          <w:rFonts w:ascii="Times New Roman" w:hAnsi="Times New Roman"/>
          <w:sz w:val="24"/>
          <w:szCs w:val="24"/>
        </w:rPr>
        <w:t xml:space="preserve">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Добролюбова</w:t>
      </w:r>
      <w:r w:rsidRPr="002D1F88">
        <w:rPr>
          <w:rFonts w:ascii="Times New Roman" w:hAnsi="Times New Roman"/>
          <w:sz w:val="24"/>
          <w:szCs w:val="24"/>
        </w:rPr>
        <w:t xml:space="preserve">», представлены на рисунке 2 и в </w:t>
      </w:r>
      <w:r>
        <w:rPr>
          <w:rFonts w:ascii="Times New Roman" w:hAnsi="Times New Roman"/>
          <w:sz w:val="24"/>
          <w:szCs w:val="24"/>
        </w:rPr>
        <w:t>Приложении 2</w:t>
      </w:r>
      <w:r w:rsidRPr="002D1F88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74FB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4FB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" o:spid="_x0000_i1027" type="#_x0000_t75" style="width:474.6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">
            <v:imagedata r:id="rId11" o:title=""/>
            <o:lock v:ext="edit" aspectratio="f"/>
          </v:shape>
        </w:pict>
      </w:r>
    </w:p>
    <w:p w:rsidR="00551FF1" w:rsidRDefault="00551FF1" w:rsidP="00F74FBF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2. Итоговые значения показателей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2714B">
        <w:rPr>
          <w:rFonts w:ascii="Times New Roman" w:hAnsi="Times New Roman"/>
          <w:sz w:val="24"/>
          <w:szCs w:val="24"/>
        </w:rPr>
        <w:t>Архангельская областная научная ордена «Зна</w:t>
      </w:r>
      <w:r>
        <w:rPr>
          <w:rFonts w:ascii="Times New Roman" w:hAnsi="Times New Roman"/>
          <w:sz w:val="24"/>
          <w:szCs w:val="24"/>
        </w:rPr>
        <w:t>к Почета» библиотека имени Н.А. </w:t>
      </w:r>
      <w:r w:rsidRPr="00C2714B">
        <w:rPr>
          <w:rFonts w:ascii="Times New Roman" w:hAnsi="Times New Roman"/>
          <w:sz w:val="24"/>
          <w:szCs w:val="24"/>
        </w:rPr>
        <w:t>Добролюбова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F74F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Pr="00554D7C" w:rsidRDefault="00551FF1" w:rsidP="00F74F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 xml:space="preserve">при оценке качества </w:t>
      </w:r>
      <w:r w:rsidRPr="00554D7C">
        <w:rPr>
          <w:rFonts w:ascii="Times New Roman" w:hAnsi="Times New Roman"/>
          <w:sz w:val="24"/>
          <w:szCs w:val="24"/>
        </w:rPr>
        <w:t xml:space="preserve">условий оказания услуг в </w:t>
      </w:r>
      <w:r>
        <w:rPr>
          <w:rFonts w:ascii="Times New Roman" w:hAnsi="Times New Roman"/>
          <w:sz w:val="24"/>
          <w:szCs w:val="24"/>
        </w:rPr>
        <w:t>организации</w:t>
      </w:r>
      <w:r w:rsidRPr="00554D7C">
        <w:rPr>
          <w:rFonts w:ascii="Times New Roman" w:hAnsi="Times New Roman"/>
          <w:sz w:val="24"/>
          <w:szCs w:val="24"/>
        </w:rPr>
        <w:t xml:space="preserve">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Добролюбова</w:t>
      </w:r>
      <w:r>
        <w:rPr>
          <w:rFonts w:ascii="Times New Roman" w:hAnsi="Times New Roman"/>
          <w:sz w:val="24"/>
          <w:szCs w:val="24"/>
        </w:rPr>
        <w:t>» выявлено, что 4</w:t>
      </w:r>
      <w:r w:rsidRPr="00554D7C">
        <w:rPr>
          <w:rFonts w:ascii="Times New Roman" w:hAnsi="Times New Roman"/>
          <w:sz w:val="24"/>
          <w:szCs w:val="24"/>
        </w:rPr>
        <w:t xml:space="preserve"> из 5 показателей имеют высокую степень оценки; </w:t>
      </w:r>
      <w:r>
        <w:rPr>
          <w:rFonts w:ascii="Times New Roman" w:hAnsi="Times New Roman"/>
          <w:sz w:val="24"/>
          <w:szCs w:val="24"/>
        </w:rPr>
        <w:t>среднюю оценку получил</w:t>
      </w:r>
      <w:r w:rsidRPr="00554D7C">
        <w:rPr>
          <w:rFonts w:ascii="Times New Roman" w:hAnsi="Times New Roman"/>
          <w:sz w:val="24"/>
          <w:szCs w:val="24"/>
        </w:rPr>
        <w:t xml:space="preserve">критерий 3 «доступность услуг для инвалидов». </w:t>
      </w:r>
    </w:p>
    <w:p w:rsidR="00551FF1" w:rsidRPr="00554D7C" w:rsidRDefault="00551FF1" w:rsidP="00F74F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Итоговая оценка учреждения по 5 показателям (Приложение 3) </w:t>
      </w:r>
      <w:r w:rsidRPr="00554D7C">
        <w:rPr>
          <w:rFonts w:ascii="Times New Roman" w:hAnsi="Times New Roman"/>
          <w:sz w:val="24"/>
          <w:szCs w:val="24"/>
        </w:rPr>
        <w:t xml:space="preserve">составляет </w:t>
      </w:r>
      <w:r>
        <w:rPr>
          <w:rFonts w:ascii="Times New Roman" w:hAnsi="Times New Roman"/>
          <w:sz w:val="24"/>
          <w:szCs w:val="24"/>
        </w:rPr>
        <w:t>93,1</w:t>
      </w:r>
      <w:r w:rsidRPr="00554D7C">
        <w:rPr>
          <w:rFonts w:ascii="Times New Roman" w:hAnsi="Times New Roman"/>
          <w:sz w:val="24"/>
          <w:szCs w:val="24"/>
        </w:rPr>
        <w:t xml:space="preserve"> баллов из 100.</w:t>
      </w: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4D7C"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</w:t>
      </w:r>
      <w:r>
        <w:rPr>
          <w:rFonts w:ascii="Times New Roman" w:hAnsi="Times New Roman"/>
          <w:sz w:val="24"/>
          <w:szCs w:val="24"/>
        </w:rPr>
        <w:t>слуг организациями культуры 2021</w:t>
      </w:r>
      <w:r w:rsidRPr="00554D7C">
        <w:rPr>
          <w:rFonts w:ascii="Times New Roman" w:hAnsi="Times New Roman"/>
          <w:sz w:val="24"/>
          <w:szCs w:val="24"/>
        </w:rPr>
        <w:t xml:space="preserve"> года, «</w:t>
      </w:r>
      <w:r w:rsidRPr="00BD12C4">
        <w:rPr>
          <w:rFonts w:ascii="Times New Roman" w:hAnsi="Times New Roman"/>
          <w:i/>
          <w:sz w:val="24"/>
          <w:szCs w:val="24"/>
        </w:rPr>
        <w:t>Архангельская областная научная ордена «Знак Почета» библиотека имени Н.А. Добролюбов</w:t>
      </w:r>
      <w:r w:rsidRPr="00C2714B">
        <w:rPr>
          <w:rFonts w:ascii="Times New Roman" w:hAnsi="Times New Roman"/>
          <w:sz w:val="24"/>
          <w:szCs w:val="24"/>
        </w:rPr>
        <w:t>а</w:t>
      </w:r>
      <w:r w:rsidRPr="00554D7C">
        <w:rPr>
          <w:rFonts w:ascii="Times New Roman" w:hAnsi="Times New Roman"/>
          <w:sz w:val="24"/>
          <w:szCs w:val="24"/>
        </w:rPr>
        <w:t xml:space="preserve">» занимает </w:t>
      </w:r>
      <w:r>
        <w:rPr>
          <w:rFonts w:ascii="Times New Roman" w:hAnsi="Times New Roman"/>
          <w:sz w:val="24"/>
          <w:szCs w:val="24"/>
        </w:rPr>
        <w:t>6</w:t>
      </w:r>
      <w:r w:rsidRPr="00554D7C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15.</w:t>
      </w: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3). За прошедший период повысилась оценка доступности услуг для инвалидов.</w:t>
      </w: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1328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" o:spid="_x0000_i1028" type="#_x0000_t75" style="width:467.4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">
            <v:imagedata r:id="rId12" o:title=""/>
            <o:lock v:ext="edit" aspectratio="f"/>
          </v:shape>
        </w:pict>
      </w:r>
    </w:p>
    <w:p w:rsidR="00551FF1" w:rsidRDefault="00551FF1" w:rsidP="005F000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2714B">
        <w:rPr>
          <w:rFonts w:ascii="Times New Roman" w:hAnsi="Times New Roman"/>
          <w:sz w:val="24"/>
          <w:szCs w:val="24"/>
        </w:rPr>
        <w:t>Архангельская областная научная ордена «Зна</w:t>
      </w:r>
      <w:r>
        <w:rPr>
          <w:rFonts w:ascii="Times New Roman" w:hAnsi="Times New Roman"/>
          <w:sz w:val="24"/>
          <w:szCs w:val="24"/>
        </w:rPr>
        <w:t>к Почета» библиотека имени Н.А. </w:t>
      </w:r>
      <w:r w:rsidRPr="00C2714B">
        <w:rPr>
          <w:rFonts w:ascii="Times New Roman" w:hAnsi="Times New Roman"/>
          <w:sz w:val="24"/>
          <w:szCs w:val="24"/>
        </w:rPr>
        <w:t>Добролюбова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12A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Pr="000E330E" w:rsidRDefault="00551FF1" w:rsidP="00012A3A">
      <w:pPr>
        <w:pageBreakBefore/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0E330E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«Архангельская областная детская библиотека имени А.П. Гайдара»</w:t>
      </w:r>
    </w:p>
    <w:p w:rsidR="00551FF1" w:rsidRDefault="00551FF1" w:rsidP="0025081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08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604 человека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8.</w:t>
      </w:r>
    </w:p>
    <w:p w:rsidR="00551FF1" w:rsidRPr="008067C6" w:rsidRDefault="00551FF1" w:rsidP="00250811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4"/>
        <w:gridCol w:w="2132"/>
        <w:gridCol w:w="2375"/>
      </w:tblGrid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3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Число ответивших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32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42,2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39,4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79,6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2508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25081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9.</w:t>
      </w:r>
    </w:p>
    <w:p w:rsidR="00551FF1" w:rsidRDefault="00551FF1" w:rsidP="00250811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51FF1" w:rsidRDefault="00551FF1" w:rsidP="00250811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9</w:t>
      </w:r>
    </w:p>
    <w:tbl>
      <w:tblPr>
        <w:tblW w:w="9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34"/>
        <w:gridCol w:w="2069"/>
        <w:gridCol w:w="1613"/>
      </w:tblGrid>
      <w:tr w:rsidR="00551FF1" w:rsidRPr="00EA49B0" w:rsidTr="000E330E">
        <w:trPr>
          <w:jc w:val="center"/>
        </w:trPr>
        <w:tc>
          <w:tcPr>
            <w:tcW w:w="6042" w:type="dxa"/>
            <w:vAlign w:val="center"/>
          </w:tcPr>
          <w:p w:rsidR="00551FF1" w:rsidRPr="00EA49B0" w:rsidRDefault="00551FF1" w:rsidP="000E330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0E330E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13" w:type="dxa"/>
          </w:tcPr>
          <w:p w:rsidR="00551FF1" w:rsidRPr="00EA49B0" w:rsidRDefault="00551FF1" w:rsidP="003649A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0E330E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551FF1" w:rsidRPr="00EA49B0" w:rsidRDefault="00551FF1" w:rsidP="000E330E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ind w:left="613" w:firstLine="17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widowControl w:val="0"/>
              <w:spacing w:after="0" w:line="240" w:lineRule="auto"/>
              <w:ind w:left="1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361142" w:rsidRDefault="00551FF1" w:rsidP="000E330E">
            <w:pPr>
              <w:pStyle w:val="s1"/>
              <w:numPr>
                <w:ilvl w:val="0"/>
                <w:numId w:val="2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8911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0E330E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0,5</w:t>
            </w:r>
          </w:p>
        </w:tc>
      </w:tr>
      <w:tr w:rsidR="00551FF1" w:rsidRPr="00EA49B0" w:rsidTr="000E330E">
        <w:trPr>
          <w:jc w:val="center"/>
        </w:trPr>
        <w:tc>
          <w:tcPr>
            <w:tcW w:w="6042" w:type="dxa"/>
          </w:tcPr>
          <w:p w:rsidR="00551FF1" w:rsidRPr="00EA49B0" w:rsidRDefault="00551FF1" w:rsidP="000E330E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0E330E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8,5 из 9</w:t>
            </w:r>
          </w:p>
        </w:tc>
        <w:tc>
          <w:tcPr>
            <w:tcW w:w="1613" w:type="dxa"/>
          </w:tcPr>
          <w:p w:rsidR="00551FF1" w:rsidRPr="00EA49B0" w:rsidRDefault="00551FF1" w:rsidP="000E330E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11,5 (из 12)</w:t>
            </w:r>
          </w:p>
        </w:tc>
      </w:tr>
    </w:tbl>
    <w:p w:rsidR="00551FF1" w:rsidRDefault="00551FF1" w:rsidP="0025081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136F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11,5 баллов и соответствует высокому уровню полноты информации и информационных объектов (критерий 1.1.). Оценка наличия информации, размещенной на информационных стендах, </w:t>
      </w:r>
      <w:r w:rsidRPr="00891120">
        <w:rPr>
          <w:rFonts w:ascii="Times New Roman" w:hAnsi="Times New Roman"/>
          <w:sz w:val="24"/>
          <w:szCs w:val="24"/>
        </w:rPr>
        <w:t>составляет 8,5 баллов</w:t>
      </w:r>
      <w:r>
        <w:rPr>
          <w:rFonts w:ascii="Times New Roman" w:hAnsi="Times New Roman"/>
          <w:sz w:val="24"/>
          <w:szCs w:val="24"/>
        </w:rPr>
        <w:t xml:space="preserve"> из 9 возможных и соответствует отличному уровню полноты информации. </w:t>
      </w:r>
    </w:p>
    <w:p w:rsidR="00551FF1" w:rsidRDefault="00551FF1" w:rsidP="002508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4, а также в Приложении 2. Согласно рисунку 4, выявлена высокая удовлетворенность потребителями открытостью и достоверностью информации о деятельности организации, а также высокая удовлетворенность лиц с ограниченными возможностями доступностью услуг организации.</w:t>
      </w:r>
    </w:p>
    <w:p w:rsidR="00551FF1" w:rsidRDefault="00551FF1" w:rsidP="002508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081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" o:spid="_x0000_i1029" type="#_x0000_t75" style="width:471pt;height:39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">
            <v:imagedata r:id="rId13" o:title=""/>
            <o:lock v:ext="edit" aspectratio="f"/>
          </v:shape>
        </w:pict>
      </w:r>
    </w:p>
    <w:p w:rsidR="00551FF1" w:rsidRDefault="00551FF1" w:rsidP="00250811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sz w:val="24"/>
          <w:szCs w:val="24"/>
        </w:rPr>
        <w:t>Архангельская областная детская библиотека имени А.П. Гайдара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25081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08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37544" w:rsidRDefault="00551FF1" w:rsidP="00573B36">
      <w:pPr>
        <w:pStyle w:val="ListParagraph"/>
        <w:numPr>
          <w:ilvl w:val="0"/>
          <w:numId w:val="2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7544">
        <w:rPr>
          <w:rFonts w:ascii="Times New Roman" w:hAnsi="Times New Roman"/>
          <w:sz w:val="24"/>
          <w:szCs w:val="24"/>
        </w:rPr>
        <w:t xml:space="preserve">критерий - </w:t>
      </w:r>
      <w:r w:rsidRPr="00337544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95,2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28,6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573B36">
      <w:pPr>
        <w:pStyle w:val="ListParagraph"/>
        <w:numPr>
          <w:ilvl w:val="1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2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99,7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39,9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CC0FFA">
      <w:pPr>
        <w:pStyle w:val="ListParagraph"/>
        <w:numPr>
          <w:ilvl w:val="0"/>
          <w:numId w:val="22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250811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49,8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250811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Pr="00A87CE2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80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32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100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5081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5081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081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>, с учетом его значимости –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F031A1" w:rsidRDefault="00551FF1" w:rsidP="002508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>
        <w:rPr>
          <w:rFonts w:ascii="Times New Roman" w:hAnsi="Times New Roman"/>
          <w:sz w:val="24"/>
          <w:szCs w:val="24"/>
        </w:rPr>
        <w:t>» 93</w:t>
      </w:r>
      <w:r w:rsidRPr="00F031A1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F031A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031A1">
        <w:rPr>
          <w:rFonts w:ascii="Times New Roman" w:hAnsi="Times New Roman"/>
          <w:sz w:val="24"/>
          <w:szCs w:val="24"/>
        </w:rPr>
        <w:t>увеличить ассортиме</w:t>
      </w:r>
      <w:r>
        <w:rPr>
          <w:rFonts w:ascii="Times New Roman" w:hAnsi="Times New Roman"/>
          <w:sz w:val="24"/>
          <w:szCs w:val="24"/>
        </w:rPr>
        <w:t>нт изданий (7</w:t>
      </w:r>
      <w:r w:rsidRPr="00F031A1">
        <w:rPr>
          <w:rFonts w:ascii="Times New Roman" w:hAnsi="Times New Roman"/>
          <w:sz w:val="24"/>
          <w:szCs w:val="24"/>
        </w:rPr>
        <w:t xml:space="preserve"> ответов);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46AEA">
        <w:rPr>
          <w:rFonts w:ascii="Times New Roman" w:hAnsi="Times New Roman"/>
          <w:sz w:val="24"/>
          <w:szCs w:val="24"/>
        </w:rPr>
        <w:t>установка внешних цветных световых табло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46AEA">
        <w:rPr>
          <w:rFonts w:ascii="Times New Roman" w:hAnsi="Times New Roman"/>
          <w:sz w:val="24"/>
          <w:szCs w:val="24"/>
        </w:rPr>
        <w:t>ыходные дни библиотеки необходимо сделать в будни</w:t>
      </w:r>
      <w:r>
        <w:rPr>
          <w:rFonts w:ascii="Times New Roman" w:hAnsi="Times New Roman"/>
          <w:sz w:val="24"/>
          <w:szCs w:val="24"/>
        </w:rPr>
        <w:t>,</w:t>
      </w:r>
    </w:p>
    <w:p w:rsidR="00551FF1" w:rsidRPr="00F031A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46AEA">
        <w:rPr>
          <w:rFonts w:ascii="Times New Roman" w:hAnsi="Times New Roman"/>
          <w:sz w:val="24"/>
          <w:szCs w:val="24"/>
        </w:rPr>
        <w:t xml:space="preserve">разрешить выбирать книги самостоятельно </w:t>
      </w:r>
      <w:r>
        <w:rPr>
          <w:rFonts w:ascii="Times New Roman" w:hAnsi="Times New Roman"/>
          <w:sz w:val="24"/>
          <w:szCs w:val="24"/>
        </w:rPr>
        <w:t>(8 ответов)</w:t>
      </w:r>
    </w:p>
    <w:p w:rsidR="00551FF1" w:rsidRDefault="00551FF1" w:rsidP="0025081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организацией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sz w:val="24"/>
          <w:szCs w:val="24"/>
        </w:rPr>
        <w:t>», представлены на рисунке 5 и в Приложении 2.</w:t>
      </w:r>
    </w:p>
    <w:p w:rsidR="00551FF1" w:rsidRDefault="00551FF1" w:rsidP="0025081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081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" o:spid="_x0000_i1030" type="#_x0000_t75" style="width:467.4pt;height:181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">
            <v:imagedata r:id="rId14" o:title=""/>
            <o:lock v:ext="edit" aspectratio="f"/>
          </v:shape>
        </w:pict>
      </w:r>
    </w:p>
    <w:p w:rsidR="00551FF1" w:rsidRDefault="00551FF1" w:rsidP="00250811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5. Итоговые значения показателей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sz w:val="24"/>
          <w:szCs w:val="24"/>
        </w:rPr>
        <w:t>Архангельская областная детская библиотека имени А.П. Гайдара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2508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08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sz w:val="24"/>
          <w:szCs w:val="24"/>
        </w:rPr>
        <w:t xml:space="preserve">» выявлено, что 4 из 5 показателя имеют высокую степень оценки; среднюю оценку получили критерий 3 «доступность услуг для инвалидов». </w:t>
      </w:r>
    </w:p>
    <w:p w:rsidR="00551FF1" w:rsidRDefault="00551FF1" w:rsidP="002508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96,7 баллов из 100.</w:t>
      </w:r>
    </w:p>
    <w:p w:rsidR="00551FF1" w:rsidRDefault="00551FF1" w:rsidP="00250811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организация «</w:t>
      </w:r>
      <w:r w:rsidRPr="000E330E">
        <w:rPr>
          <w:rFonts w:ascii="Times New Roman" w:hAnsi="Times New Roman"/>
          <w:i/>
          <w:sz w:val="24"/>
          <w:szCs w:val="24"/>
        </w:rPr>
        <w:t>Архангельская областна</w:t>
      </w:r>
      <w:r>
        <w:rPr>
          <w:rFonts w:ascii="Times New Roman" w:hAnsi="Times New Roman"/>
          <w:i/>
          <w:sz w:val="24"/>
          <w:szCs w:val="24"/>
        </w:rPr>
        <w:t>я детская библиотека имени А.П. </w:t>
      </w:r>
      <w:r w:rsidRPr="000E330E">
        <w:rPr>
          <w:rFonts w:ascii="Times New Roman" w:hAnsi="Times New Roman"/>
          <w:i/>
          <w:sz w:val="24"/>
          <w:szCs w:val="24"/>
        </w:rPr>
        <w:t>Гайдара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554D7C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3 место из 15.</w:t>
      </w:r>
    </w:p>
    <w:p w:rsidR="00551FF1" w:rsidRDefault="00551FF1" w:rsidP="00946A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6). За прошедший период повысилась оценка доступности услуг для инвалидов.</w:t>
      </w:r>
    </w:p>
    <w:p w:rsidR="00551FF1" w:rsidRDefault="00551FF1" w:rsidP="00946A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946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6" o:spid="_x0000_i1031" type="#_x0000_t75" style="width:461.4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">
            <v:imagedata r:id="rId15" o:title=""/>
            <o:lock v:ext="edit" aspectratio="f"/>
          </v:shape>
        </w:pict>
      </w:r>
    </w:p>
    <w:p w:rsidR="00551FF1" w:rsidRDefault="00551FF1" w:rsidP="00946AE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6.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0E330E">
        <w:rPr>
          <w:rFonts w:ascii="Times New Roman" w:hAnsi="Times New Roman"/>
          <w:sz w:val="24"/>
          <w:szCs w:val="24"/>
        </w:rPr>
        <w:t>Архангельская областная детская библиотека имени А.П. Гайдара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946A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C15C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 w:rsidP="007C15C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Pr="00AA69AF" w:rsidRDefault="00551FF1" w:rsidP="00946AEA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bookmarkStart w:id="1" w:name="Организация3"/>
      <w:r w:rsidRPr="007C15C5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«Архангельская областная специальная библиотека для слепых»</w:t>
      </w:r>
    </w:p>
    <w:bookmarkEnd w:id="1"/>
    <w:p w:rsidR="00551FF1" w:rsidRDefault="00551FF1" w:rsidP="00AA69A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 xml:space="preserve">Социально-демографический портрет </w:t>
      </w:r>
      <w:r w:rsidRPr="004A4D2C">
        <w:rPr>
          <w:rFonts w:ascii="Times New Roman" w:hAnsi="Times New Roman"/>
          <w:sz w:val="24"/>
          <w:szCs w:val="24"/>
        </w:rPr>
        <w:t>потребителя (</w:t>
      </w:r>
      <w:r w:rsidRPr="004A4D2C">
        <w:rPr>
          <w:rFonts w:ascii="Times New Roman" w:hAnsi="Times New Roman"/>
          <w:sz w:val="24"/>
          <w:szCs w:val="24"/>
          <w:lang w:val="en-US"/>
        </w:rPr>
        <w:t>n</w:t>
      </w:r>
      <w:r w:rsidRPr="004A4D2C">
        <w:rPr>
          <w:rFonts w:ascii="Times New Roman" w:hAnsi="Times New Roman"/>
          <w:sz w:val="24"/>
          <w:szCs w:val="24"/>
        </w:rPr>
        <w:t xml:space="preserve"> = 723 человека) представлен</w:t>
      </w:r>
      <w:r>
        <w:rPr>
          <w:rFonts w:ascii="Times New Roman" w:hAnsi="Times New Roman"/>
          <w:sz w:val="24"/>
          <w:szCs w:val="24"/>
        </w:rPr>
        <w:t xml:space="preserve"> в таблице </w:t>
      </w:r>
      <w:r w:rsidRPr="004A4D2C">
        <w:rPr>
          <w:rFonts w:ascii="Times New Roman" w:hAnsi="Times New Roman"/>
          <w:sz w:val="24"/>
          <w:szCs w:val="24"/>
        </w:rPr>
        <w:t>10.</w:t>
      </w:r>
    </w:p>
    <w:p w:rsidR="00551FF1" w:rsidRPr="008067C6" w:rsidRDefault="00551FF1" w:rsidP="00AA69A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4"/>
        <w:gridCol w:w="2132"/>
        <w:gridCol w:w="2375"/>
      </w:tblGrid>
      <w:tr w:rsidR="00551FF1" w:rsidRPr="00EA49B0" w:rsidTr="00EA49B0">
        <w:tc>
          <w:tcPr>
            <w:tcW w:w="5064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71,9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85,1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AA69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11.</w:t>
      </w:r>
    </w:p>
    <w:p w:rsidR="00551FF1" w:rsidRDefault="00551FF1" w:rsidP="00AA69AF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11</w:t>
      </w:r>
    </w:p>
    <w:tbl>
      <w:tblPr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8"/>
        <w:gridCol w:w="2069"/>
        <w:gridCol w:w="1613"/>
      </w:tblGrid>
      <w:tr w:rsidR="00551FF1" w:rsidRPr="00EA49B0" w:rsidTr="007C15C5">
        <w:trPr>
          <w:jc w:val="center"/>
        </w:trPr>
        <w:tc>
          <w:tcPr>
            <w:tcW w:w="5916" w:type="dxa"/>
            <w:vAlign w:val="center"/>
          </w:tcPr>
          <w:p w:rsidR="00551FF1" w:rsidRPr="00EA49B0" w:rsidRDefault="00551FF1" w:rsidP="007C15C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7C15C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13" w:type="dxa"/>
          </w:tcPr>
          <w:p w:rsidR="00551FF1" w:rsidRPr="00EA49B0" w:rsidRDefault="00551FF1" w:rsidP="007C15C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7C15C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551FF1" w:rsidRPr="00EA49B0" w:rsidRDefault="00551FF1" w:rsidP="007C15C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ind w:left="613" w:firstLine="94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ind w:left="613" w:firstLine="94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widowControl w:val="0"/>
              <w:spacing w:after="0" w:line="240" w:lineRule="auto"/>
              <w:ind w:left="12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361142" w:rsidRDefault="00551FF1" w:rsidP="007C15C5">
            <w:pPr>
              <w:pStyle w:val="s1"/>
              <w:numPr>
                <w:ilvl w:val="0"/>
                <w:numId w:val="2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D2D7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7C15C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7C15C5">
        <w:trPr>
          <w:jc w:val="center"/>
        </w:trPr>
        <w:tc>
          <w:tcPr>
            <w:tcW w:w="5916" w:type="dxa"/>
          </w:tcPr>
          <w:p w:rsidR="00551FF1" w:rsidRPr="00EA49B0" w:rsidRDefault="00551FF1" w:rsidP="007C15C5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7C15C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 из 8</w:t>
            </w:r>
          </w:p>
        </w:tc>
        <w:tc>
          <w:tcPr>
            <w:tcW w:w="1613" w:type="dxa"/>
          </w:tcPr>
          <w:p w:rsidR="00551FF1" w:rsidRPr="00EA49B0" w:rsidRDefault="00551FF1" w:rsidP="007C15C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 (из 11)</w:t>
            </w:r>
          </w:p>
        </w:tc>
      </w:tr>
    </w:tbl>
    <w:p w:rsidR="00551FF1" w:rsidRDefault="00551FF1" w:rsidP="00AA69A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10 баллов и соответствует высокому уровню полноты информации и информационных объектов (критерий 1.1.).  Оценка наличия информации, размещенной на информационных стендах, </w:t>
      </w:r>
      <w:r w:rsidRPr="003D2D7A">
        <w:rPr>
          <w:rFonts w:ascii="Times New Roman" w:hAnsi="Times New Roman"/>
          <w:sz w:val="24"/>
          <w:szCs w:val="24"/>
        </w:rPr>
        <w:t>составляет 7 баллов из 8</w:t>
      </w:r>
      <w:r>
        <w:rPr>
          <w:rFonts w:ascii="Times New Roman" w:hAnsi="Times New Roman"/>
          <w:sz w:val="24"/>
          <w:szCs w:val="24"/>
        </w:rPr>
        <w:t xml:space="preserve"> возможных и соответствует отличному уровню полноты информации. </w:t>
      </w:r>
    </w:p>
    <w:p w:rsidR="00551FF1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7, а также в Приложении 2. Согласно рисунку 7, выявлена высокая удовлетворенность потребителями всеми анализируемыми показателями.</w:t>
      </w:r>
    </w:p>
    <w:p w:rsidR="00551FF1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7" o:spid="_x0000_i1032" type="#_x0000_t75" style="width:469.8pt;height:342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">
            <v:imagedata r:id="rId16" o:title="" cropbottom="-48f"/>
            <o:lock v:ext="edit" aspectratio="f"/>
          </v:shape>
        </w:pict>
      </w:r>
    </w:p>
    <w:p w:rsidR="00551FF1" w:rsidRDefault="00551FF1" w:rsidP="00AA69A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7.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AA69A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37544" w:rsidRDefault="00551FF1" w:rsidP="00F031A1">
      <w:pPr>
        <w:pStyle w:val="ListParagraph"/>
        <w:numPr>
          <w:ilvl w:val="0"/>
          <w:numId w:val="25"/>
        </w:numPr>
        <w:spacing w:after="0" w:line="240" w:lineRule="auto"/>
        <w:ind w:hanging="219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7544">
        <w:rPr>
          <w:rFonts w:ascii="Times New Roman" w:hAnsi="Times New Roman"/>
          <w:sz w:val="24"/>
          <w:szCs w:val="24"/>
        </w:rPr>
        <w:t xml:space="preserve">критерий - </w:t>
      </w:r>
      <w:r w:rsidRPr="00337544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89,5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 xml:space="preserve">26,9 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2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99,2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39,7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AA69AF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97,2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>, с учетом его значимости –</w:t>
      </w:r>
      <w:r>
        <w:rPr>
          <w:rFonts w:ascii="Times New Roman" w:hAnsi="Times New Roman"/>
          <w:sz w:val="24"/>
          <w:szCs w:val="24"/>
        </w:rPr>
        <w:t xml:space="preserve"> 48,6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AA69AF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Pr="00A87CE2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80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32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98,5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A69A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96,4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A69A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29,8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A69A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E41252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E41252">
        <w:rPr>
          <w:rFonts w:ascii="Times New Roman" w:hAnsi="Times New Roman"/>
          <w:sz w:val="24"/>
          <w:szCs w:val="24"/>
        </w:rPr>
        <w:t xml:space="preserve">культуры» </w:t>
      </w:r>
      <w:r>
        <w:rPr>
          <w:rFonts w:ascii="Times New Roman" w:hAnsi="Times New Roman"/>
          <w:sz w:val="24"/>
          <w:szCs w:val="24"/>
        </w:rPr>
        <w:t>95</w:t>
      </w:r>
      <w:r w:rsidRPr="00E41252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E41252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03F70">
        <w:rPr>
          <w:rFonts w:ascii="Times New Roman" w:hAnsi="Times New Roman"/>
          <w:sz w:val="24"/>
          <w:szCs w:val="24"/>
        </w:rPr>
        <w:t>еобходимо приобрести  большой тв экран для воспроизведения аудио и видео произведений</w:t>
      </w:r>
      <w:r w:rsidRPr="00E41252">
        <w:rPr>
          <w:rFonts w:ascii="Times New Roman" w:hAnsi="Times New Roman"/>
          <w:sz w:val="24"/>
          <w:szCs w:val="24"/>
        </w:rPr>
        <w:t>,</w:t>
      </w:r>
    </w:p>
    <w:p w:rsidR="00551FF1" w:rsidRDefault="00551FF1" w:rsidP="00003F7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003F70">
        <w:rPr>
          <w:rFonts w:ascii="Times New Roman" w:hAnsi="Times New Roman"/>
          <w:sz w:val="24"/>
          <w:szCs w:val="24"/>
        </w:rPr>
        <w:t xml:space="preserve">ребуется новое большее помещение под библиотеку или ремонт с </w:t>
      </w:r>
      <w:r>
        <w:rPr>
          <w:rFonts w:ascii="Times New Roman" w:hAnsi="Times New Roman"/>
          <w:sz w:val="24"/>
          <w:szCs w:val="24"/>
        </w:rPr>
        <w:t>отделкой и современным дизайном,</w:t>
      </w:r>
    </w:p>
    <w:p w:rsidR="00551FF1" w:rsidRDefault="00551FF1" w:rsidP="00003F7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003F70">
        <w:rPr>
          <w:rFonts w:ascii="Times New Roman" w:hAnsi="Times New Roman"/>
          <w:sz w:val="24"/>
          <w:szCs w:val="24"/>
        </w:rPr>
        <w:t>отелось бы большего тематического разнообразия. Книги для слабовидящих плоскопечатные не только о войне, но об обычной жизни - романы о любви, современные детективы, познавательные, стихи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003F7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03F70">
        <w:rPr>
          <w:rFonts w:ascii="Times New Roman" w:hAnsi="Times New Roman"/>
          <w:sz w:val="24"/>
          <w:szCs w:val="24"/>
        </w:rPr>
        <w:t>рошу ввести озвучивание книг в аудиоформате на заказ</w:t>
      </w:r>
      <w:r>
        <w:rPr>
          <w:rFonts w:ascii="Times New Roman" w:hAnsi="Times New Roman"/>
          <w:sz w:val="24"/>
          <w:szCs w:val="24"/>
        </w:rPr>
        <w:t>;</w:t>
      </w:r>
    </w:p>
    <w:p w:rsidR="00551FF1" w:rsidRPr="00003F70" w:rsidRDefault="00551FF1" w:rsidP="00003F7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003F70">
        <w:rPr>
          <w:rFonts w:ascii="Times New Roman" w:hAnsi="Times New Roman"/>
          <w:sz w:val="24"/>
          <w:szCs w:val="24"/>
        </w:rPr>
        <w:t>еобходимо наличие сигнальных табло и прочих средств для слепых и слабовидящих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A69A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», представлены на рисунке 8 и в Приложении 2.</w:t>
      </w:r>
    </w:p>
    <w:p w:rsidR="00551FF1" w:rsidRDefault="00551FF1" w:rsidP="00AA69A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8" o:spid="_x0000_i1033" type="#_x0000_t75" style="width:464.4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">
            <v:imagedata r:id="rId17" o:title=""/>
            <o:lock v:ext="edit" aspectratio="f"/>
          </v:shape>
        </w:pict>
      </w:r>
    </w:p>
    <w:p w:rsidR="00551FF1" w:rsidRDefault="00551FF1" w:rsidP="00AA69AF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8.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AA69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A69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 выявлено, что 5 из 5 показателей имеют высокую степень оценки.</w:t>
      </w:r>
    </w:p>
    <w:p w:rsidR="00551FF1" w:rsidRDefault="00551FF1" w:rsidP="00AA69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95,6 баллов из 100.</w:t>
      </w:r>
    </w:p>
    <w:p w:rsidR="00551FF1" w:rsidRDefault="00551FF1" w:rsidP="00AA69AF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организация культуры «</w:t>
      </w:r>
      <w:r w:rsidRPr="007C15C5">
        <w:rPr>
          <w:rFonts w:ascii="Times New Roman" w:hAnsi="Times New Roman"/>
          <w:i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554D7C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5 место из 15.</w:t>
      </w:r>
    </w:p>
    <w:p w:rsidR="00551FF1" w:rsidRDefault="00551FF1" w:rsidP="00895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9). За прошедший период повысилась оценка открытости и доступности информации об организации, а также комфортность условий предоставления услуг в организации.</w:t>
      </w:r>
    </w:p>
    <w:p w:rsidR="00551FF1" w:rsidRDefault="00551FF1" w:rsidP="00895E6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95E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0" o:spid="_x0000_i1034" type="#_x0000_t75" style="width:464.4pt;height:202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">
            <v:imagedata r:id="rId18" o:title=""/>
            <o:lock v:ext="edit" aspectratio="f"/>
          </v:shape>
        </w:pict>
      </w:r>
    </w:p>
    <w:p w:rsidR="00551FF1" w:rsidRDefault="00551FF1" w:rsidP="00895E6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9.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7C15C5">
        <w:rPr>
          <w:rFonts w:ascii="Times New Roman" w:hAnsi="Times New Roman"/>
          <w:sz w:val="24"/>
          <w:szCs w:val="24"/>
        </w:rPr>
        <w:t>Архангельская областная специальная библиотека для слепых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Pr="00740974" w:rsidRDefault="00551FF1" w:rsidP="0081024F">
      <w:pPr>
        <w:pageBreakBefore/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</w:t>
      </w:r>
      <w:bookmarkStart w:id="2" w:name="Организация4"/>
      <w:r w:rsidRPr="00495135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«Поморская филармония»</w:t>
      </w:r>
    </w:p>
    <w:bookmarkEnd w:id="2"/>
    <w:p w:rsidR="00551FF1" w:rsidRDefault="00551FF1" w:rsidP="0074097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 w:rsidRPr="004A724D">
        <w:rPr>
          <w:rFonts w:ascii="Times New Roman" w:hAnsi="Times New Roman"/>
          <w:sz w:val="24"/>
          <w:szCs w:val="24"/>
        </w:rPr>
        <w:t>= 616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12.</w:t>
      </w:r>
    </w:p>
    <w:p w:rsidR="00551FF1" w:rsidRPr="004A724D" w:rsidRDefault="00551FF1" w:rsidP="00740974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1843"/>
        <w:gridCol w:w="1950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85,9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39,4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19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7409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7409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13.</w:t>
      </w:r>
    </w:p>
    <w:p w:rsidR="00551FF1" w:rsidRDefault="00551FF1" w:rsidP="00740974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13</w:t>
      </w:r>
    </w:p>
    <w:tbl>
      <w:tblPr>
        <w:tblW w:w="9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7"/>
        <w:gridCol w:w="2069"/>
        <w:gridCol w:w="1613"/>
      </w:tblGrid>
      <w:tr w:rsidR="00551FF1" w:rsidRPr="00EA49B0" w:rsidTr="00495135">
        <w:trPr>
          <w:jc w:val="center"/>
        </w:trPr>
        <w:tc>
          <w:tcPr>
            <w:tcW w:w="5845" w:type="dxa"/>
            <w:vAlign w:val="center"/>
          </w:tcPr>
          <w:p w:rsidR="00551FF1" w:rsidRPr="00EA49B0" w:rsidRDefault="00551FF1" w:rsidP="004951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13" w:type="dxa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303"/>
              </w:tabs>
              <w:spacing w:before="0" w:beforeAutospacing="0" w:after="0" w:afterAutospacing="0"/>
              <w:ind w:left="0" w:firstLine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0,5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12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0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12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361142" w:rsidRDefault="00551FF1" w:rsidP="00495135">
            <w:pPr>
              <w:pStyle w:val="s1"/>
              <w:numPr>
                <w:ilvl w:val="0"/>
                <w:numId w:val="19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firstLine="2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495135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0,5</w:t>
            </w:r>
          </w:p>
        </w:tc>
      </w:tr>
      <w:tr w:rsidR="00551FF1" w:rsidRPr="00EA49B0" w:rsidTr="00495135">
        <w:trPr>
          <w:jc w:val="center"/>
        </w:trPr>
        <w:tc>
          <w:tcPr>
            <w:tcW w:w="5845" w:type="dxa"/>
          </w:tcPr>
          <w:p w:rsidR="00551FF1" w:rsidRPr="00EA49B0" w:rsidRDefault="00551FF1" w:rsidP="00495135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49513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613" w:type="dxa"/>
          </w:tcPr>
          <w:p w:rsidR="00551FF1" w:rsidRPr="00EA49B0" w:rsidRDefault="00551FF1" w:rsidP="0049513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 (из 12)</w:t>
            </w:r>
          </w:p>
        </w:tc>
      </w:tr>
    </w:tbl>
    <w:p w:rsidR="00551FF1" w:rsidRDefault="00551FF1" w:rsidP="004951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7 баллов и соответствует среднему уровню полноты информации и информационных объектов (критерий 1.1.).  </w:t>
      </w: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Замечания:</w:t>
      </w:r>
    </w:p>
    <w:p w:rsidR="00551FF1" w:rsidRDefault="00551FF1" w:rsidP="00495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74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нет информации об учредителе: телефон и адрес сайта;</w:t>
      </w:r>
    </w:p>
    <w:p w:rsidR="00551FF1" w:rsidRPr="007A7740" w:rsidRDefault="00551FF1" w:rsidP="00495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нет учредительных документов и документов ПХД;</w:t>
      </w:r>
    </w:p>
    <w:p w:rsidR="00551FF1" w:rsidRPr="007A7740" w:rsidRDefault="00551FF1" w:rsidP="004951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7740">
        <w:rPr>
          <w:rFonts w:ascii="Times New Roman" w:hAnsi="Times New Roman"/>
          <w:sz w:val="24"/>
          <w:szCs w:val="24"/>
        </w:rPr>
        <w:t xml:space="preserve">- </w:t>
      </w:r>
      <w:r w:rsidRPr="00EA7764">
        <w:rPr>
          <w:rFonts w:ascii="Times New Roman" w:hAnsi="Times New Roman"/>
          <w:sz w:val="24"/>
          <w:szCs w:val="24"/>
          <w:shd w:val="clear" w:color="auto" w:fill="FFFFFF"/>
        </w:rPr>
        <w:t xml:space="preserve">результаты независимой оценки качества (НОК) есть только за 2014 год, хотя оценка проводилась еще и в </w:t>
      </w:r>
      <w:r>
        <w:rPr>
          <w:rFonts w:ascii="Times New Roman" w:hAnsi="Times New Roman"/>
          <w:sz w:val="24"/>
          <w:szCs w:val="24"/>
          <w:shd w:val="clear" w:color="auto" w:fill="FFFFFF"/>
        </w:rPr>
        <w:t>2018 году; нет ссылки на анкету НОК</w:t>
      </w:r>
      <w:r w:rsidRPr="007A7740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наличия информации, размещенной на информационных стендах, </w:t>
      </w:r>
      <w:r w:rsidRPr="002A1E8C">
        <w:rPr>
          <w:rFonts w:ascii="Times New Roman" w:hAnsi="Times New Roman"/>
          <w:sz w:val="24"/>
          <w:szCs w:val="24"/>
        </w:rPr>
        <w:t>составляет 9 баллов</w:t>
      </w:r>
      <w:r>
        <w:rPr>
          <w:rFonts w:ascii="Times New Roman" w:hAnsi="Times New Roman"/>
          <w:sz w:val="24"/>
          <w:szCs w:val="24"/>
        </w:rPr>
        <w:t xml:space="preserve"> из 9 возможных и соответствует отличному уровню полноты информации. </w:t>
      </w: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10, а также в Приложении 2. Согласно рисунку 10, выявлена высокая удовлетворенность потребителями открытостью и достоверностью информации о деятельности организации, а также высокая удовлетворенность лиц с ограниченными возможностями доступностью услуг организации.</w:t>
      </w: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2" o:spid="_x0000_i1035" type="#_x0000_t75" style="width:465.6pt;height:349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">
            <v:imagedata r:id="rId19" o:title=""/>
            <o:lock v:ext="edit" aspectratio="f"/>
          </v:shape>
        </w:pict>
      </w:r>
    </w:p>
    <w:p w:rsidR="00551FF1" w:rsidRDefault="00551FF1" w:rsidP="00740974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10.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74097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37544" w:rsidRDefault="00551FF1" w:rsidP="00573B3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37544">
        <w:rPr>
          <w:rFonts w:ascii="Times New Roman" w:hAnsi="Times New Roman"/>
          <w:sz w:val="24"/>
          <w:szCs w:val="24"/>
        </w:rPr>
        <w:t xml:space="preserve">критерий - </w:t>
      </w:r>
      <w:r w:rsidRPr="00337544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76,2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22,9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2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98,1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39,2</w:t>
      </w:r>
      <w:r w:rsidRPr="00337544">
        <w:rPr>
          <w:rFonts w:ascii="Times New Roman" w:hAnsi="Times New Roman"/>
          <w:sz w:val="24"/>
          <w:szCs w:val="24"/>
        </w:rPr>
        <w:t>баллов.</w:t>
      </w:r>
    </w:p>
    <w:p w:rsidR="00551FF1" w:rsidRDefault="00551FF1" w:rsidP="00573B3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740974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97,2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48,6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740974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4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12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60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80,8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24,2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4097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4097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29,9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4097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49,5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8112D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 w:rsidRPr="0078112D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82</w:t>
      </w:r>
      <w:r w:rsidRPr="0078112D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445B84">
        <w:rPr>
          <w:rFonts w:ascii="Times New Roman" w:hAnsi="Times New Roman"/>
          <w:sz w:val="24"/>
          <w:szCs w:val="24"/>
        </w:rPr>
        <w:t>скорять работу гардероба по окончании концертов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45B84">
        <w:rPr>
          <w:rFonts w:ascii="Times New Roman" w:hAnsi="Times New Roman"/>
          <w:sz w:val="24"/>
          <w:szCs w:val="24"/>
        </w:rPr>
        <w:t>больше концертов именно органной музыки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нужна смс или е</w:t>
      </w:r>
      <w:r w:rsidRPr="00445B84">
        <w:rPr>
          <w:rFonts w:ascii="Times New Roman" w:hAnsi="Times New Roman"/>
          <w:sz w:val="24"/>
          <w:szCs w:val="24"/>
        </w:rPr>
        <w:t>мейл рассылка для информирования и об изменениях в концертах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трудно купить билеты из-за графика работы касс,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445B84">
        <w:rPr>
          <w:rFonts w:ascii="Times New Roman" w:hAnsi="Times New Roman"/>
          <w:sz w:val="24"/>
          <w:szCs w:val="24"/>
        </w:rPr>
        <w:t>емонт туалетов,переоборудование буфета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45B84">
        <w:rPr>
          <w:rFonts w:ascii="Times New Roman" w:hAnsi="Times New Roman"/>
          <w:sz w:val="24"/>
          <w:szCs w:val="24"/>
        </w:rPr>
        <w:t xml:space="preserve">очень тесно) </w:t>
      </w:r>
      <w:r>
        <w:rPr>
          <w:rFonts w:ascii="Times New Roman" w:hAnsi="Times New Roman"/>
          <w:sz w:val="24"/>
          <w:szCs w:val="24"/>
        </w:rPr>
        <w:t>(</w:t>
      </w:r>
      <w:r w:rsidRPr="0078112D">
        <w:rPr>
          <w:rFonts w:ascii="Times New Roman" w:hAnsi="Times New Roman"/>
          <w:sz w:val="24"/>
          <w:szCs w:val="24"/>
        </w:rPr>
        <w:t>8 ответов),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445B84">
        <w:rPr>
          <w:rFonts w:ascii="Times New Roman" w:hAnsi="Times New Roman"/>
          <w:sz w:val="24"/>
          <w:szCs w:val="24"/>
        </w:rPr>
        <w:t>ктуализировать информацию на сайте</w:t>
      </w:r>
      <w:r>
        <w:rPr>
          <w:rFonts w:ascii="Times New Roman" w:hAnsi="Times New Roman"/>
          <w:sz w:val="24"/>
          <w:szCs w:val="24"/>
        </w:rPr>
        <w:t>,</w:t>
      </w:r>
    </w:p>
    <w:p w:rsidR="00551FF1" w:rsidRPr="0078112D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45B84">
        <w:rPr>
          <w:rFonts w:ascii="Times New Roman" w:hAnsi="Times New Roman"/>
          <w:sz w:val="24"/>
          <w:szCs w:val="24"/>
        </w:rPr>
        <w:t>отсутствует пандус на крыльце</w:t>
      </w:r>
      <w:r>
        <w:rPr>
          <w:rFonts w:ascii="Times New Roman" w:hAnsi="Times New Roman"/>
          <w:sz w:val="24"/>
          <w:szCs w:val="24"/>
        </w:rPr>
        <w:t xml:space="preserve"> (3 ответа).</w:t>
      </w:r>
    </w:p>
    <w:p w:rsidR="00551FF1" w:rsidRDefault="00551FF1" w:rsidP="0074097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Итоговые значения показателей, характеризующих общие критерии оценки качества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>», представлены на рисунке 11 и в Приложении 2.</w:t>
      </w:r>
    </w:p>
    <w:p w:rsidR="00551FF1" w:rsidRDefault="00551FF1" w:rsidP="0074097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3" o:spid="_x0000_i1036" type="#_x0000_t75" style="width:468.6pt;height:174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">
            <v:imagedata r:id="rId20" o:title="" cropbottom="-94f"/>
            <o:lock v:ext="edit" aspectratio="f"/>
          </v:shape>
        </w:pict>
      </w:r>
    </w:p>
    <w:p w:rsidR="00551FF1" w:rsidRDefault="00551FF1" w:rsidP="0074097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11.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7409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409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 xml:space="preserve">» выявлено, что 4 из 5 показателя имеют высокую степень оценки; среднюю оценку получил критерий 3 «доступность услуг для инвалидов». </w:t>
      </w:r>
    </w:p>
    <w:p w:rsidR="00551FF1" w:rsidRDefault="00551FF1" w:rsidP="007409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89,9 баллов из 100.</w:t>
      </w:r>
    </w:p>
    <w:p w:rsidR="00551FF1" w:rsidRDefault="00551FF1" w:rsidP="00740974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495135">
        <w:rPr>
          <w:rFonts w:ascii="Times New Roman" w:hAnsi="Times New Roman"/>
          <w:i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554D7C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11</w:t>
      </w:r>
      <w:r w:rsidRPr="00554D7C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15.</w:t>
      </w:r>
    </w:p>
    <w:p w:rsidR="00551FF1" w:rsidRDefault="00551FF1" w:rsidP="00003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12). За прошедший период повысилась оценка открытости доступности информации о данной организации в открытых источниках, а также доступности услуг для инвалидов. Оценка критериев 2, 4 и 5 в 2019 году не проводилась.</w:t>
      </w:r>
    </w:p>
    <w:p w:rsidR="00551FF1" w:rsidRDefault="00551FF1" w:rsidP="00003F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003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4" o:spid="_x0000_i1037" type="#_x0000_t75" style="width:464.4pt;height:13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">
            <v:imagedata r:id="rId21" o:title=""/>
            <o:lock v:ext="edit" aspectratio="f"/>
          </v:shape>
        </w:pict>
      </w:r>
    </w:p>
    <w:p w:rsidR="00551FF1" w:rsidRDefault="00551FF1" w:rsidP="00003F70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12.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495135">
        <w:rPr>
          <w:rFonts w:ascii="Times New Roman" w:hAnsi="Times New Roman"/>
          <w:sz w:val="24"/>
          <w:szCs w:val="24"/>
        </w:rPr>
        <w:t>Поморская филармония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740974"/>
    <w:p w:rsidR="00551FF1" w:rsidRDefault="00551FF1" w:rsidP="00740974"/>
    <w:p w:rsidR="00551FF1" w:rsidRPr="00EB217E" w:rsidRDefault="00551FF1" w:rsidP="0078112D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bookmarkStart w:id="3" w:name="Организация5"/>
      <w:r w:rsidRPr="00EB217E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«Архангельский театр драмы имени М.В. Ломоносова»</w:t>
      </w:r>
    </w:p>
    <w:bookmarkEnd w:id="3"/>
    <w:p w:rsidR="00551FF1" w:rsidRDefault="00551FF1" w:rsidP="00254A6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A67383">
        <w:rPr>
          <w:rFonts w:ascii="Times New Roman" w:hAnsi="Times New Roman"/>
          <w:sz w:val="24"/>
          <w:szCs w:val="24"/>
          <w:lang w:val="en-US"/>
        </w:rPr>
        <w:t>n</w:t>
      </w:r>
      <w:r w:rsidRPr="00A67383">
        <w:rPr>
          <w:rFonts w:ascii="Times New Roman" w:hAnsi="Times New Roman"/>
          <w:sz w:val="24"/>
          <w:szCs w:val="24"/>
        </w:rPr>
        <w:t xml:space="preserve"> = 783 человека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14.</w:t>
      </w:r>
    </w:p>
    <w:p w:rsidR="00551FF1" w:rsidRPr="00254A62" w:rsidRDefault="00551FF1" w:rsidP="00254A62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4"/>
        <w:gridCol w:w="2132"/>
        <w:gridCol w:w="2375"/>
      </w:tblGrid>
      <w:tr w:rsidR="00551FF1" w:rsidRPr="00EA49B0" w:rsidTr="00EA49B0">
        <w:tc>
          <w:tcPr>
            <w:tcW w:w="5064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32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83,1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31,8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97,3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254A6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254A6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15.</w:t>
      </w:r>
    </w:p>
    <w:p w:rsidR="00551FF1" w:rsidRDefault="00551FF1" w:rsidP="00254A62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15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6"/>
        <w:gridCol w:w="2069"/>
        <w:gridCol w:w="1613"/>
      </w:tblGrid>
      <w:tr w:rsidR="00551FF1" w:rsidRPr="00EA49B0" w:rsidTr="00EB217E">
        <w:trPr>
          <w:jc w:val="center"/>
        </w:trPr>
        <w:tc>
          <w:tcPr>
            <w:tcW w:w="5774" w:type="dxa"/>
            <w:vAlign w:val="center"/>
          </w:tcPr>
          <w:p w:rsidR="00551FF1" w:rsidRPr="00EA49B0" w:rsidRDefault="00551FF1" w:rsidP="00EB217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EB217E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13" w:type="dxa"/>
          </w:tcPr>
          <w:p w:rsidR="00551FF1" w:rsidRPr="00EA49B0" w:rsidRDefault="00551FF1" w:rsidP="00A13973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EB217E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:rsidR="00551FF1" w:rsidRPr="00EA49B0" w:rsidRDefault="00551FF1" w:rsidP="00EB217E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61" w:hanging="142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16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firstLine="58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16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361142" w:rsidRDefault="00551FF1" w:rsidP="00EB217E">
            <w:pPr>
              <w:pStyle w:val="s1"/>
              <w:numPr>
                <w:ilvl w:val="0"/>
                <w:numId w:val="53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firstLine="58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551FF1" w:rsidRPr="00EA49B0" w:rsidRDefault="00551FF1" w:rsidP="00EB217E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EB217E">
        <w:trPr>
          <w:jc w:val="center"/>
        </w:trPr>
        <w:tc>
          <w:tcPr>
            <w:tcW w:w="5774" w:type="dxa"/>
          </w:tcPr>
          <w:p w:rsidR="00551FF1" w:rsidRPr="00EA49B0" w:rsidRDefault="00551FF1" w:rsidP="00EB217E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EB217E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613" w:type="dxa"/>
          </w:tcPr>
          <w:p w:rsidR="00551FF1" w:rsidRPr="00EA49B0" w:rsidRDefault="00551FF1" w:rsidP="00EB217E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 (из 12)</w:t>
            </w:r>
          </w:p>
        </w:tc>
      </w:tr>
    </w:tbl>
    <w:p w:rsidR="00551FF1" w:rsidRDefault="00551FF1" w:rsidP="00254A6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12 баллов и соответствует высокому уровню полноты информации и информационных объектов (критерий 1.1.).  Оценка наличия информации, размещенной на информационных стендах, составляет 9 баллов из 9 возможных и соответствует высокому уровню полноты информации. </w:t>
      </w:r>
    </w:p>
    <w:p w:rsidR="00551FF1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13, а также в Приложении 2. Согласно рисунку 13, выявлена высокая удовлетворенность потребителями всеми оцениваемыми параметрами организации культуры.</w:t>
      </w:r>
    </w:p>
    <w:p w:rsidR="00551FF1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5" o:spid="_x0000_i1038" type="#_x0000_t75" style="width:462.6pt;height:346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">
            <v:imagedata r:id="rId22" o:title="" cropbottom="-28f"/>
            <o:lock v:ext="edit" aspectratio="f"/>
          </v:shape>
        </w:pict>
      </w:r>
    </w:p>
    <w:p w:rsidR="00551FF1" w:rsidRDefault="00551FF1" w:rsidP="00254A62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13.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254A6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</w:t>
      </w:r>
      <w:r>
        <w:rPr>
          <w:rFonts w:ascii="Times New Roman" w:hAnsi="Times New Roman"/>
          <w:i/>
          <w:sz w:val="24"/>
          <w:szCs w:val="24"/>
        </w:rPr>
        <w:t>еатр драмы имени М.В. </w:t>
      </w:r>
      <w:r w:rsidRPr="00C73002">
        <w:rPr>
          <w:rFonts w:ascii="Times New Roman" w:hAnsi="Times New Roman"/>
          <w:i/>
          <w:sz w:val="24"/>
          <w:szCs w:val="24"/>
        </w:rPr>
        <w:t>Ломоносова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B12D5B" w:rsidRDefault="00551FF1" w:rsidP="00573B36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12D5B">
        <w:rPr>
          <w:rFonts w:ascii="Times New Roman" w:hAnsi="Times New Roman"/>
          <w:sz w:val="24"/>
          <w:szCs w:val="24"/>
        </w:rPr>
        <w:t xml:space="preserve">критерий - </w:t>
      </w:r>
      <w:r w:rsidRPr="00B12D5B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34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97,1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38,8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254A62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94,6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47,3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254A62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Pr="00A87CE2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40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95,2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54A62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54A62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254A62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2F0C07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2F0C07">
        <w:rPr>
          <w:rFonts w:ascii="Times New Roman" w:hAnsi="Times New Roman"/>
          <w:sz w:val="24"/>
          <w:szCs w:val="24"/>
        </w:rPr>
        <w:t xml:space="preserve">культуры» </w:t>
      </w:r>
      <w:r>
        <w:rPr>
          <w:rFonts w:ascii="Times New Roman" w:hAnsi="Times New Roman"/>
          <w:sz w:val="24"/>
          <w:szCs w:val="24"/>
        </w:rPr>
        <w:t>82</w:t>
      </w:r>
      <w:r w:rsidRPr="002F0C07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накопительная система скидок (3 ответа);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13973">
        <w:rPr>
          <w:rFonts w:ascii="Times New Roman" w:hAnsi="Times New Roman"/>
          <w:sz w:val="24"/>
          <w:szCs w:val="24"/>
        </w:rPr>
        <w:t xml:space="preserve"> коридорах мало места для ожидания, где можно присесть</w:t>
      </w:r>
      <w:r>
        <w:rPr>
          <w:rFonts w:ascii="Times New Roman" w:hAnsi="Times New Roman"/>
          <w:sz w:val="24"/>
          <w:szCs w:val="24"/>
        </w:rPr>
        <w:t xml:space="preserve"> (3 ответа),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A13973">
        <w:rPr>
          <w:rFonts w:ascii="Times New Roman" w:hAnsi="Times New Roman"/>
          <w:sz w:val="24"/>
          <w:szCs w:val="24"/>
        </w:rPr>
        <w:t xml:space="preserve">огда спектакль переносят с камерной сцены на средний формат,хотелось бы видеть более продуманную схему посадки зрителей. Чтобы не только </w:t>
      </w:r>
      <w:r>
        <w:rPr>
          <w:rFonts w:ascii="Times New Roman" w:hAnsi="Times New Roman"/>
          <w:sz w:val="24"/>
          <w:szCs w:val="24"/>
        </w:rPr>
        <w:t>первый ряд мог видеть спектакль;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A13973">
        <w:rPr>
          <w:rFonts w:ascii="Times New Roman" w:hAnsi="Times New Roman"/>
          <w:sz w:val="24"/>
          <w:szCs w:val="24"/>
        </w:rPr>
        <w:t>ыло бы неплохо увидеть мерч, сейчас это актуально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13973">
        <w:rPr>
          <w:rFonts w:ascii="Times New Roman" w:hAnsi="Times New Roman"/>
          <w:sz w:val="24"/>
          <w:szCs w:val="24"/>
        </w:rPr>
        <w:t>рошу обратить внимание на сотрудников кассы. Не всегда</w:t>
      </w:r>
      <w:r>
        <w:rPr>
          <w:rFonts w:ascii="Times New Roman" w:hAnsi="Times New Roman"/>
          <w:sz w:val="24"/>
          <w:szCs w:val="24"/>
        </w:rPr>
        <w:t xml:space="preserve"> доброжелательны и информативны;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буфера и его ассортимент (10 ответов);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A13973">
        <w:rPr>
          <w:rFonts w:ascii="Times New Roman" w:hAnsi="Times New Roman"/>
          <w:sz w:val="24"/>
          <w:szCs w:val="24"/>
        </w:rPr>
        <w:t>лучшить стенды - добавить информацию об актерах (расширить то, что есть сейчас), информацию про театр. Навигации в виде указателей-табличек, свисающих с потолка не хватает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54A6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</w:t>
      </w:r>
      <w:r>
        <w:rPr>
          <w:rFonts w:ascii="Times New Roman" w:hAnsi="Times New Roman"/>
          <w:i/>
          <w:sz w:val="24"/>
          <w:szCs w:val="24"/>
        </w:rPr>
        <w:t>еатр драмы имени М.В. </w:t>
      </w:r>
      <w:r w:rsidRPr="00C73002">
        <w:rPr>
          <w:rFonts w:ascii="Times New Roman" w:hAnsi="Times New Roman"/>
          <w:i/>
          <w:sz w:val="24"/>
          <w:szCs w:val="24"/>
        </w:rPr>
        <w:t>Ломоносова</w:t>
      </w:r>
      <w:r>
        <w:rPr>
          <w:rFonts w:ascii="Times New Roman" w:hAnsi="Times New Roman"/>
          <w:sz w:val="24"/>
          <w:szCs w:val="24"/>
        </w:rPr>
        <w:t>», представлены на рисунке 14 и в Приложении 2.</w:t>
      </w:r>
    </w:p>
    <w:p w:rsidR="00551FF1" w:rsidRDefault="00551FF1" w:rsidP="00254A6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6" o:spid="_x0000_i1039" type="#_x0000_t75" style="width:461.4pt;height:148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">
            <v:imagedata r:id="rId23" o:title="" cropbottom="-88f"/>
            <o:lock v:ext="edit" aspectratio="f"/>
          </v:shape>
        </w:pict>
      </w:r>
    </w:p>
    <w:p w:rsidR="00551FF1" w:rsidRDefault="00551FF1" w:rsidP="00254A62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14.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254A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54A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>» выявлено, что 5 из 5 показателей имеют высокую степень оценки.</w:t>
      </w:r>
    </w:p>
    <w:p w:rsidR="00551FF1" w:rsidRDefault="00551FF1" w:rsidP="00254A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96,9 баллов из 100.</w:t>
      </w:r>
    </w:p>
    <w:p w:rsidR="00551FF1" w:rsidRDefault="00551FF1" w:rsidP="00254A62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</w:t>
      </w:r>
      <w:r>
        <w:rPr>
          <w:rFonts w:ascii="Times New Roman" w:hAnsi="Times New Roman"/>
          <w:i/>
          <w:sz w:val="24"/>
          <w:szCs w:val="24"/>
        </w:rPr>
        <w:t>еатр драмы имени М.В. </w:t>
      </w:r>
      <w:r w:rsidRPr="00C73002">
        <w:rPr>
          <w:rFonts w:ascii="Times New Roman" w:hAnsi="Times New Roman"/>
          <w:i/>
          <w:sz w:val="24"/>
          <w:szCs w:val="24"/>
        </w:rPr>
        <w:t>Ломоносова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276649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2</w:t>
      </w:r>
      <w:r w:rsidRPr="00276649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15.</w:t>
      </w:r>
    </w:p>
    <w:p w:rsidR="00551FF1" w:rsidRDefault="00551FF1" w:rsidP="00A673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15). За прошедший период повысилась оценка открытости доступности информации о данной организации в открытых источниках, а также доступности услуг для инвалидов. Оценка критериев 2, 4 и 5 в 2019 году не проводилась.</w:t>
      </w:r>
    </w:p>
    <w:p w:rsidR="00551FF1" w:rsidRDefault="00551FF1" w:rsidP="00A673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673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7" o:spid="_x0000_i1040" type="#_x0000_t75" style="width:461.4pt;height:132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">
            <v:imagedata r:id="rId24" o:title=""/>
            <o:lock v:ext="edit" aspectratio="f"/>
          </v:shape>
        </w:pict>
      </w:r>
    </w:p>
    <w:p w:rsidR="00551FF1" w:rsidRDefault="00551FF1" w:rsidP="00A6738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15.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драмы имени М.В. Ломоносова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A67383"/>
    <w:p w:rsidR="00551FF1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Pr="00C73002" w:rsidRDefault="00551FF1" w:rsidP="00DB6A20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2.6Государственное автономное учреждение культуры Архангельской области «Архангельский театр кукол»</w:t>
      </w:r>
    </w:p>
    <w:p w:rsidR="00551FF1" w:rsidRPr="009C5C43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338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16.</w:t>
      </w:r>
    </w:p>
    <w:p w:rsidR="00551FF1" w:rsidRPr="00254A62" w:rsidRDefault="00551FF1" w:rsidP="00EA7C41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64"/>
        <w:gridCol w:w="2132"/>
        <w:gridCol w:w="2375"/>
      </w:tblGrid>
      <w:tr w:rsidR="00551FF1" w:rsidRPr="00EA49B0" w:rsidTr="00EA49B0">
        <w:tc>
          <w:tcPr>
            <w:tcW w:w="5064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32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86,1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68,9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48,5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51,5</w:t>
            </w:r>
          </w:p>
        </w:tc>
      </w:tr>
      <w:tr w:rsidR="00551FF1" w:rsidRPr="00EA49B0" w:rsidTr="00EA49B0">
        <w:tc>
          <w:tcPr>
            <w:tcW w:w="5064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3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EA7C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EA7C4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17.</w:t>
      </w:r>
    </w:p>
    <w:p w:rsidR="00551FF1" w:rsidRDefault="00551FF1" w:rsidP="00EA7C41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17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93"/>
        <w:gridCol w:w="2069"/>
        <w:gridCol w:w="1662"/>
      </w:tblGrid>
      <w:tr w:rsidR="00551FF1" w:rsidRPr="00EA49B0" w:rsidTr="00C73002">
        <w:trPr>
          <w:jc w:val="center"/>
        </w:trPr>
        <w:tc>
          <w:tcPr>
            <w:tcW w:w="5999" w:type="dxa"/>
            <w:vAlign w:val="center"/>
          </w:tcPr>
          <w:p w:rsidR="00551FF1" w:rsidRPr="00EA49B0" w:rsidRDefault="00551FF1" w:rsidP="00C73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       0,5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Х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1E8C">
            <w:pPr>
              <w:pStyle w:val="ListParagraph"/>
              <w:widowControl w:val="0"/>
              <w:spacing w:after="0" w:line="240" w:lineRule="auto"/>
              <w:ind w:firstLine="11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999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7,5 (из 11)</w:t>
            </w:r>
          </w:p>
        </w:tc>
      </w:tr>
    </w:tbl>
    <w:p w:rsidR="00551FF1" w:rsidRDefault="00551FF1" w:rsidP="00EA7C4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7,5 баллов и соответствует хорошему уровню полноты информации и информационных объектов (критерий 1.1).  Оценка наличия информации, размещенной на информационных стендах, составляет 9 баллов из 9 возможных и соответствует высокому уровню полноты информации. </w:t>
      </w:r>
    </w:p>
    <w:p w:rsidR="00551FF1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16, а также в Приложении 2. Согласно рисунку 16, выявлена высокая удовлетворенность потребителями открытостью и достоверностью информации о деятельности организации, а также  высокая удовлетворенность доступностью услуг для инвалидов.</w:t>
      </w:r>
    </w:p>
    <w:p w:rsidR="00551FF1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B2B4F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8" o:spid="_x0000_i1041" type="#_x0000_t75" style="width:463.2pt;height:344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">
            <v:imagedata r:id="rId25" o:title="" cropbottom="-19f"/>
            <o:lock v:ext="edit" aspectratio="f"/>
          </v:shape>
        </w:pict>
      </w:r>
    </w:p>
    <w:p w:rsidR="00551FF1" w:rsidRDefault="00551FF1" w:rsidP="00EA7C41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16.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EA7C4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Значения показателей, характеризующих общие критерии оценки качества условий оказания услуг организацией  культуры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B12D5B" w:rsidRDefault="00551FF1" w:rsidP="00573B36">
      <w:pPr>
        <w:pStyle w:val="ListParagraph"/>
        <w:numPr>
          <w:ilvl w:val="0"/>
          <w:numId w:val="36"/>
        </w:numPr>
        <w:spacing w:after="0" w:line="240" w:lineRule="auto"/>
        <w:ind w:left="567" w:firstLine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12D5B">
        <w:rPr>
          <w:rFonts w:ascii="Times New Roman" w:hAnsi="Times New Roman"/>
          <w:sz w:val="24"/>
          <w:szCs w:val="24"/>
        </w:rPr>
        <w:t xml:space="preserve">критерий - </w:t>
      </w:r>
      <w:r w:rsidRPr="00B12D5B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82,5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24,8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3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 xml:space="preserve">98,5 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39,4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EA7C41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96,7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48,4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EA7C41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6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60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92,6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27,8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EA7C4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96,4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EA7C4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EA7C41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D3B7B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>
        <w:rPr>
          <w:rFonts w:ascii="Times New Roman" w:hAnsi="Times New Roman"/>
          <w:sz w:val="24"/>
          <w:szCs w:val="24"/>
        </w:rPr>
        <w:t>» 88 </w:t>
      </w:r>
      <w:r w:rsidRPr="007D3B7B">
        <w:rPr>
          <w:rFonts w:ascii="Times New Roman" w:hAnsi="Times New Roman"/>
          <w:sz w:val="24"/>
          <w:szCs w:val="24"/>
        </w:rPr>
        <w:t>% респондент</w:t>
      </w:r>
      <w:r>
        <w:rPr>
          <w:rFonts w:ascii="Times New Roman" w:hAnsi="Times New Roman"/>
          <w:sz w:val="24"/>
          <w:szCs w:val="24"/>
        </w:rPr>
        <w:t>ов не выразили особых пожеланий</w:t>
      </w:r>
      <w:r w:rsidRPr="007D3B7B">
        <w:rPr>
          <w:rFonts w:ascii="Times New Roman" w:hAnsi="Times New Roman"/>
          <w:sz w:val="24"/>
          <w:szCs w:val="24"/>
        </w:rPr>
        <w:t>. У высказавших пожелания респондентов были следующие ответы: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61D09">
        <w:rPr>
          <w:rFonts w:ascii="Times New Roman" w:hAnsi="Times New Roman"/>
          <w:sz w:val="24"/>
          <w:szCs w:val="24"/>
        </w:rPr>
        <w:t>ривести в соответствие нормам пожарной безопасности и эргономике криволинейную парадную лестницу главного входа</w:t>
      </w:r>
      <w:r>
        <w:rPr>
          <w:rFonts w:ascii="Times New Roman" w:hAnsi="Times New Roman"/>
          <w:sz w:val="24"/>
          <w:szCs w:val="24"/>
        </w:rPr>
        <w:t xml:space="preserve"> (2 ответа),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буфет (8 ответов)</w:t>
      </w:r>
      <w:r w:rsidRPr="007D3B7B"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361D09">
        <w:rPr>
          <w:rFonts w:ascii="Times New Roman" w:hAnsi="Times New Roman"/>
          <w:sz w:val="24"/>
          <w:szCs w:val="24"/>
        </w:rPr>
        <w:t xml:space="preserve">асширять </w:t>
      </w:r>
      <w:r>
        <w:rPr>
          <w:rFonts w:ascii="Times New Roman" w:hAnsi="Times New Roman"/>
          <w:sz w:val="24"/>
          <w:szCs w:val="24"/>
        </w:rPr>
        <w:t>репертуар для взрослых зрителей,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361D09">
        <w:rPr>
          <w:rFonts w:ascii="Times New Roman" w:hAnsi="Times New Roman"/>
          <w:sz w:val="24"/>
          <w:szCs w:val="24"/>
        </w:rPr>
        <w:t xml:space="preserve">нова открыть музей театра </w:t>
      </w:r>
      <w:r>
        <w:rPr>
          <w:rFonts w:ascii="Times New Roman" w:hAnsi="Times New Roman"/>
          <w:sz w:val="24"/>
          <w:szCs w:val="24"/>
        </w:rPr>
        <w:t>(3 ответа),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61D09">
        <w:rPr>
          <w:rFonts w:ascii="Times New Roman" w:hAnsi="Times New Roman"/>
          <w:sz w:val="24"/>
          <w:szCs w:val="24"/>
        </w:rPr>
        <w:t>едение социальных сетей, размеще</w:t>
      </w:r>
      <w:r>
        <w:rPr>
          <w:rFonts w:ascii="Times New Roman" w:hAnsi="Times New Roman"/>
          <w:sz w:val="24"/>
          <w:szCs w:val="24"/>
        </w:rPr>
        <w:t>ние информации о спектаклях там (3 ответа),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покупки билетов онлайн (5 ответов),</w:t>
      </w:r>
    </w:p>
    <w:p w:rsidR="00551FF1" w:rsidRPr="00361D09" w:rsidRDefault="00551FF1" w:rsidP="00361D09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увеличить время работы касс.</w:t>
      </w:r>
    </w:p>
    <w:p w:rsidR="00551FF1" w:rsidRDefault="00551FF1" w:rsidP="00EA7C4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», представлены на рисунке 17 и в Приложении 2.</w:t>
      </w:r>
    </w:p>
    <w:p w:rsidR="00551FF1" w:rsidRDefault="00551FF1" w:rsidP="00EA7C4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19" o:spid="_x0000_i1042" type="#_x0000_t75" style="width:459pt;height:178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">
            <v:imagedata r:id="rId26" o:title="" cropbottom="-55f"/>
            <o:lock v:ext="edit" aspectratio="f"/>
          </v:shape>
        </w:pict>
      </w:r>
    </w:p>
    <w:p w:rsidR="00551FF1" w:rsidRDefault="00551FF1" w:rsidP="00EA7C41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17. Итоговые значения показателей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 выявлено, что 4 из 5 показателей имеют высокую степень оценки; среднюю оценку получил критерий 3 «доступность услуг для инвалидов».</w:t>
      </w:r>
    </w:p>
    <w:p w:rsidR="00551FF1" w:rsidRDefault="00551FF1" w:rsidP="00EA7C4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91,5 баллов из 100.</w:t>
      </w:r>
    </w:p>
    <w:p w:rsidR="00551FF1" w:rsidRDefault="00551FF1" w:rsidP="00EA7C41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ГБУК АО«</w:t>
      </w:r>
      <w:r w:rsidRPr="00C73002">
        <w:rPr>
          <w:rFonts w:ascii="Times New Roman" w:hAnsi="Times New Roman"/>
          <w:i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276649">
        <w:rPr>
          <w:rFonts w:ascii="Times New Roman" w:hAnsi="Times New Roman"/>
          <w:sz w:val="24"/>
          <w:szCs w:val="24"/>
        </w:rPr>
        <w:t>занимает 1</w:t>
      </w:r>
      <w:r>
        <w:rPr>
          <w:rFonts w:ascii="Times New Roman" w:hAnsi="Times New Roman"/>
          <w:sz w:val="24"/>
          <w:szCs w:val="24"/>
        </w:rPr>
        <w:t>0</w:t>
      </w:r>
      <w:r w:rsidRPr="00276649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276649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4D72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18). За прошедший период повысилась оценка открытости доступности информации о данной организации в открытых источниках, а также доступности услуг для инвалидов. Оценка критериев 2, 4 и 5 в 2019 году не проводилась.</w:t>
      </w:r>
    </w:p>
    <w:p w:rsidR="00551FF1" w:rsidRDefault="00551FF1" w:rsidP="004D720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D72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0" o:spid="_x0000_i1043" type="#_x0000_t75" style="width:468.6pt;height:128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">
            <v:imagedata r:id="rId27" o:title=""/>
            <o:lock v:ext="edit" aspectratio="f"/>
          </v:shape>
        </w:pict>
      </w:r>
    </w:p>
    <w:p w:rsidR="00551FF1" w:rsidRDefault="00551FF1" w:rsidP="004D720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18.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театр кукол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/>
    <w:p w:rsidR="00551FF1" w:rsidRDefault="00551FF1"/>
    <w:p w:rsidR="00551FF1" w:rsidRDefault="00551FF1"/>
    <w:p w:rsidR="00551FF1" w:rsidRPr="0073355C" w:rsidRDefault="00551FF1" w:rsidP="007D3B7B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2.7</w:t>
      </w:r>
      <w:r w:rsidRPr="00C73002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«Архангельский молодежный театр»</w:t>
      </w:r>
    </w:p>
    <w:p w:rsidR="00551FF1" w:rsidRPr="009C5C43" w:rsidRDefault="00551FF1" w:rsidP="007335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335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 w:rsidRPr="007E0C15">
        <w:rPr>
          <w:rFonts w:ascii="Times New Roman" w:hAnsi="Times New Roman"/>
          <w:sz w:val="24"/>
          <w:szCs w:val="24"/>
        </w:rPr>
        <w:t>= 314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18.</w:t>
      </w:r>
    </w:p>
    <w:p w:rsidR="00551FF1" w:rsidRPr="00254A62" w:rsidRDefault="00551FF1" w:rsidP="0073355C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1985"/>
        <w:gridCol w:w="1808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86,3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34,1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72,6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7335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73355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19.</w:t>
      </w:r>
    </w:p>
    <w:p w:rsidR="00551FF1" w:rsidRDefault="00551FF1" w:rsidP="0073355C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19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58"/>
        <w:gridCol w:w="2069"/>
        <w:gridCol w:w="1662"/>
      </w:tblGrid>
      <w:tr w:rsidR="00551FF1" w:rsidRPr="00EA49B0" w:rsidTr="00C73002">
        <w:trPr>
          <w:jc w:val="center"/>
        </w:trPr>
        <w:tc>
          <w:tcPr>
            <w:tcW w:w="5864" w:type="dxa"/>
            <w:vAlign w:val="center"/>
          </w:tcPr>
          <w:p w:rsidR="00551FF1" w:rsidRPr="00EA49B0" w:rsidRDefault="00551FF1" w:rsidP="00C730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ind w:left="613" w:firstLine="14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ind w:left="613" w:firstLine="14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361142" w:rsidRDefault="00551FF1" w:rsidP="00C73002">
            <w:pPr>
              <w:pStyle w:val="s1"/>
              <w:numPr>
                <w:ilvl w:val="0"/>
                <w:numId w:val="6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26CA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C73002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C73002">
        <w:trPr>
          <w:jc w:val="center"/>
        </w:trPr>
        <w:tc>
          <w:tcPr>
            <w:tcW w:w="5864" w:type="dxa"/>
          </w:tcPr>
          <w:p w:rsidR="00551FF1" w:rsidRPr="00EA49B0" w:rsidRDefault="00551FF1" w:rsidP="00C73002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C73002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2,5 из 9</w:t>
            </w:r>
          </w:p>
        </w:tc>
        <w:tc>
          <w:tcPr>
            <w:tcW w:w="1664" w:type="dxa"/>
          </w:tcPr>
          <w:p w:rsidR="00551FF1" w:rsidRPr="00EA49B0" w:rsidRDefault="00551FF1" w:rsidP="00C73002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(из 12)</w:t>
            </w:r>
          </w:p>
        </w:tc>
      </w:tr>
    </w:tbl>
    <w:p w:rsidR="00551FF1" w:rsidRDefault="00551FF1" w:rsidP="00C73002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6 баллов и соответствует хорошему уровню полноты информации и информационных объектов (критерий 1.1).  Оценка наличия информации, размещенной на информационных стендах, составляет 2,5 балла из 9 возможных и соответствует низкому уровню полноты информации. </w:t>
      </w:r>
    </w:p>
    <w:p w:rsidR="00551FF1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19, а также в Приложении 2. Согласно рисунку 19,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E0C15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1" o:spid="_x0000_i1044" type="#_x0000_t75" style="width:467.4pt;height:334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">
            <v:imagedata r:id="rId28" o:title=""/>
            <o:lock v:ext="edit" aspectratio="f"/>
          </v:shape>
        </w:pict>
      </w:r>
    </w:p>
    <w:p w:rsidR="00551FF1" w:rsidRDefault="00551FF1" w:rsidP="0073355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19.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73355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044357" w:rsidRDefault="00551FF1" w:rsidP="00573B36">
      <w:pPr>
        <w:pStyle w:val="ListParagraph"/>
        <w:numPr>
          <w:ilvl w:val="0"/>
          <w:numId w:val="39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044357">
        <w:rPr>
          <w:rFonts w:ascii="Times New Roman" w:hAnsi="Times New Roman"/>
          <w:sz w:val="24"/>
          <w:szCs w:val="24"/>
        </w:rPr>
        <w:t xml:space="preserve">критерий - </w:t>
      </w:r>
      <w:r w:rsidRPr="00044357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4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40,5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12,2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4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4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39,2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7D3B7B">
      <w:pPr>
        <w:pStyle w:val="ListParagraph"/>
        <w:numPr>
          <w:ilvl w:val="0"/>
          <w:numId w:val="39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73355C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98,4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49,2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73355C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6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60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72,7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21,8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3355C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 xml:space="preserve">97,5 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39,1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3355C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29,9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3355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621EAF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>
        <w:rPr>
          <w:rFonts w:ascii="Times New Roman" w:hAnsi="Times New Roman"/>
          <w:sz w:val="24"/>
          <w:szCs w:val="24"/>
        </w:rPr>
        <w:t>» 91</w:t>
      </w:r>
      <w:r w:rsidRPr="00621EAF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621EAF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C62B1F">
        <w:rPr>
          <w:rFonts w:ascii="Times New Roman" w:hAnsi="Times New Roman"/>
          <w:sz w:val="24"/>
          <w:szCs w:val="24"/>
        </w:rPr>
        <w:t xml:space="preserve">аладить навигацию </w:t>
      </w:r>
      <w:r w:rsidRPr="00621EAF">
        <w:rPr>
          <w:rFonts w:ascii="Times New Roman" w:hAnsi="Times New Roman"/>
          <w:sz w:val="24"/>
          <w:szCs w:val="24"/>
        </w:rPr>
        <w:t>(2 ответа),</w:t>
      </w:r>
    </w:p>
    <w:p w:rsidR="00551FF1" w:rsidRDefault="00551FF1" w:rsidP="00C62B1F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C62B1F">
        <w:rPr>
          <w:rFonts w:ascii="Times New Roman" w:hAnsi="Times New Roman"/>
          <w:sz w:val="24"/>
          <w:szCs w:val="24"/>
        </w:rPr>
        <w:t>ал маленький, почаще  проветривать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C62B1F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C62B1F">
        <w:rPr>
          <w:rFonts w:ascii="Times New Roman" w:hAnsi="Times New Roman"/>
          <w:sz w:val="24"/>
          <w:szCs w:val="24"/>
        </w:rPr>
        <w:t>е создана доступная среда д</w:t>
      </w:r>
      <w:r>
        <w:rPr>
          <w:rFonts w:ascii="Times New Roman" w:hAnsi="Times New Roman"/>
          <w:sz w:val="24"/>
          <w:szCs w:val="24"/>
        </w:rPr>
        <w:t>ля колясочников, незрячих людей,</w:t>
      </w:r>
    </w:p>
    <w:p w:rsidR="00551FF1" w:rsidRDefault="00551FF1" w:rsidP="00C62B1F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C62B1F">
        <w:rPr>
          <w:rFonts w:ascii="Times New Roman" w:hAnsi="Times New Roman"/>
          <w:sz w:val="24"/>
          <w:szCs w:val="24"/>
        </w:rPr>
        <w:t>ягкие подложки на скамейки,как в з</w:t>
      </w:r>
      <w:r>
        <w:rPr>
          <w:rFonts w:ascii="Times New Roman" w:hAnsi="Times New Roman"/>
          <w:sz w:val="24"/>
          <w:szCs w:val="24"/>
        </w:rPr>
        <w:t>але камерной сцены театра драмы,</w:t>
      </w:r>
    </w:p>
    <w:p w:rsidR="00551FF1" w:rsidRPr="00C62B1F" w:rsidRDefault="00551FF1" w:rsidP="00C62B1F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увеличить режим работы кассы.</w:t>
      </w:r>
    </w:p>
    <w:p w:rsidR="00551FF1" w:rsidRDefault="00551FF1" w:rsidP="0073355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», представлены на рисунке 20 и в Приложении 2.</w:t>
      </w:r>
    </w:p>
    <w:p w:rsidR="00551FF1" w:rsidRDefault="00551FF1" w:rsidP="0073355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C62B1F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2" o:spid="_x0000_i1045" type="#_x0000_t75" style="width:470.4pt;height:176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">
            <v:imagedata r:id="rId29" o:title=""/>
            <o:lock v:ext="edit" aspectratio="f"/>
          </v:shape>
        </w:pict>
      </w:r>
    </w:p>
    <w:p w:rsidR="00551FF1" w:rsidRDefault="00551FF1" w:rsidP="0073355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20.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7335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335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 выявлено, что 4 из 5 показателей имеют высокую степень оценки; среднюю оценку получил критерий 3 «доступность услуг для инвалидов».</w:t>
      </w:r>
    </w:p>
    <w:p w:rsidR="00551FF1" w:rsidRDefault="00551FF1" w:rsidP="007335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88,3 баллов из 100.</w:t>
      </w:r>
    </w:p>
    <w:p w:rsidR="00551FF1" w:rsidRDefault="00551FF1" w:rsidP="0073355C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C73002">
        <w:rPr>
          <w:rFonts w:ascii="Times New Roman" w:hAnsi="Times New Roman"/>
          <w:i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276649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12</w:t>
      </w:r>
      <w:r w:rsidRPr="00276649">
        <w:rPr>
          <w:rFonts w:ascii="Times New Roman" w:hAnsi="Times New Roman"/>
          <w:sz w:val="24"/>
          <w:szCs w:val="24"/>
        </w:rPr>
        <w:t xml:space="preserve"> место из</w:t>
      </w:r>
      <w:r>
        <w:rPr>
          <w:rFonts w:ascii="Times New Roman" w:hAnsi="Times New Roman"/>
          <w:sz w:val="24"/>
          <w:szCs w:val="24"/>
        </w:rPr>
        <w:t xml:space="preserve"> 15.</w:t>
      </w:r>
    </w:p>
    <w:p w:rsidR="00551FF1" w:rsidRDefault="00551FF1" w:rsidP="007E0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21). За прошедший период повысилась оценка открытости доступности информации о данной организации в открытых источниках, а также доступности услуг для инвалидов. Оценка критериев 2, 4 и 5 в 2019 году не проводилась.</w:t>
      </w:r>
    </w:p>
    <w:p w:rsidR="00551FF1" w:rsidRDefault="00551FF1" w:rsidP="007E0C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E0C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3" o:spid="_x0000_i1046" type="#_x0000_t75" style="width:463.2pt;height:15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">
            <v:imagedata r:id="rId30" o:title="" cropbottom="-84f"/>
            <o:lock v:ext="edit" aspectratio="f"/>
          </v:shape>
        </w:pict>
      </w:r>
    </w:p>
    <w:p w:rsidR="00551FF1" w:rsidRDefault="00551FF1" w:rsidP="007E0C15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21.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C73002">
        <w:rPr>
          <w:rFonts w:ascii="Times New Roman" w:hAnsi="Times New Roman"/>
          <w:sz w:val="24"/>
          <w:szCs w:val="24"/>
        </w:rPr>
        <w:t>Архангельский молодежный театр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7E0C15"/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Pr="00AF216E" w:rsidRDefault="00551FF1" w:rsidP="00621EAF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2.8</w:t>
      </w:r>
      <w:r w:rsidRPr="00922D20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«Государственный академический Северный русский народный хор»</w:t>
      </w:r>
    </w:p>
    <w:p w:rsidR="00551FF1" w:rsidRPr="009C5C43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630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20.</w:t>
      </w:r>
    </w:p>
    <w:p w:rsidR="00551FF1" w:rsidRPr="00254A62" w:rsidRDefault="00551FF1" w:rsidP="00AF216E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126"/>
        <w:gridCol w:w="1808"/>
      </w:tblGrid>
      <w:tr w:rsidR="00551FF1" w:rsidRPr="00EA49B0" w:rsidTr="00EA49B0">
        <w:tc>
          <w:tcPr>
            <w:tcW w:w="5637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2126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74,6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59,7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67,8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87,6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</w:tr>
      <w:tr w:rsidR="00551FF1" w:rsidRPr="00EA49B0" w:rsidTr="00EA49B0">
        <w:tc>
          <w:tcPr>
            <w:tcW w:w="5637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AF21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AF216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21.</w:t>
      </w:r>
    </w:p>
    <w:p w:rsidR="00551FF1" w:rsidRDefault="00551FF1" w:rsidP="00AF216E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21</w:t>
      </w:r>
    </w:p>
    <w:tbl>
      <w:tblPr>
        <w:tblW w:w="9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16"/>
        <w:gridCol w:w="2069"/>
        <w:gridCol w:w="1662"/>
      </w:tblGrid>
      <w:tr w:rsidR="00551FF1" w:rsidRPr="00EA49B0" w:rsidTr="00922D20">
        <w:trPr>
          <w:jc w:val="center"/>
        </w:trPr>
        <w:tc>
          <w:tcPr>
            <w:tcW w:w="5722" w:type="dxa"/>
            <w:vAlign w:val="center"/>
          </w:tcPr>
          <w:p w:rsidR="00551FF1" w:rsidRPr="00EA49B0" w:rsidRDefault="00551FF1" w:rsidP="00922D2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922D20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922D20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922D20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922D20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hanging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6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6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361142" w:rsidRDefault="00551FF1" w:rsidP="00922D20">
            <w:pPr>
              <w:pStyle w:val="s1"/>
              <w:numPr>
                <w:ilvl w:val="0"/>
                <w:numId w:val="69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22D20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22D20">
        <w:trPr>
          <w:jc w:val="center"/>
        </w:trPr>
        <w:tc>
          <w:tcPr>
            <w:tcW w:w="5722" w:type="dxa"/>
          </w:tcPr>
          <w:p w:rsidR="00551FF1" w:rsidRPr="00EA49B0" w:rsidRDefault="00551FF1" w:rsidP="00922D20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922D20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664" w:type="dxa"/>
          </w:tcPr>
          <w:p w:rsidR="00551FF1" w:rsidRPr="00EA49B0" w:rsidRDefault="00551FF1" w:rsidP="00922D20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(из 12)</w:t>
            </w:r>
          </w:p>
        </w:tc>
      </w:tr>
    </w:tbl>
    <w:p w:rsidR="00551FF1" w:rsidRDefault="00551FF1" w:rsidP="00AF216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11 баллов 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9 баллов из 9 возможных и соответствует отличному уровню полноты информации. </w:t>
      </w: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22, а также в Приложении 2. Согласно рисунку 22,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07B03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4" o:spid="_x0000_i1047" type="#_x0000_t75" style="width:468.6pt;height:340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">
            <v:imagedata r:id="rId31" o:title=""/>
            <o:lock v:ext="edit" aspectratio="f"/>
          </v:shape>
        </w:pict>
      </w:r>
    </w:p>
    <w:p w:rsidR="00551FF1" w:rsidRDefault="00551FF1" w:rsidP="00AF216E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22.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AF216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044357" w:rsidRDefault="00551FF1" w:rsidP="00573B3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044357">
        <w:rPr>
          <w:rFonts w:ascii="Times New Roman" w:hAnsi="Times New Roman"/>
          <w:sz w:val="24"/>
          <w:szCs w:val="24"/>
        </w:rPr>
        <w:t xml:space="preserve">критерий - </w:t>
      </w:r>
      <w:r w:rsidRPr="00044357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4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95,2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28,6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4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43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99,1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39,6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AF216E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98,1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AF216E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Pr="00A87CE2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40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97,3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F216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>, с учетом его значимости –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F216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29,6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19,6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F216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B322DB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 w:rsidRPr="00B322D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9</w:t>
      </w:r>
      <w:r w:rsidRPr="00B322DB">
        <w:rPr>
          <w:rFonts w:ascii="Times New Roman" w:hAnsi="Times New Roman"/>
          <w:sz w:val="24"/>
          <w:szCs w:val="24"/>
        </w:rPr>
        <w:t>0%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5D7BC1">
        <w:rPr>
          <w:rFonts w:ascii="Times New Roman" w:hAnsi="Times New Roman"/>
          <w:sz w:val="24"/>
          <w:szCs w:val="24"/>
        </w:rPr>
        <w:t xml:space="preserve">очаще выступать в актовых залах общеобразовательных учреждений, колледжей и университетов. Доносить культуру Севера до молодёжной среды, чтобы потом, через годы молодые люди стремились попасть на концерты Государственного академического Северного народного хора с друзьями, с родными, всей семьёй </w:t>
      </w:r>
    </w:p>
    <w:p w:rsidR="00551FF1" w:rsidRPr="00B322DB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D7BC1">
        <w:rPr>
          <w:rFonts w:ascii="Times New Roman" w:hAnsi="Times New Roman"/>
          <w:sz w:val="24"/>
          <w:szCs w:val="24"/>
        </w:rPr>
        <w:t xml:space="preserve">рганизация парковки для автомобилей </w:t>
      </w:r>
      <w:r w:rsidRPr="00B322DB">
        <w:rPr>
          <w:rFonts w:ascii="Times New Roman" w:hAnsi="Times New Roman"/>
          <w:sz w:val="24"/>
          <w:szCs w:val="24"/>
        </w:rPr>
        <w:t>(3 ответа),</w:t>
      </w:r>
    </w:p>
    <w:p w:rsidR="00551FF1" w:rsidRPr="00B322DB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5D7BC1">
        <w:rPr>
          <w:rFonts w:ascii="Times New Roman" w:hAnsi="Times New Roman"/>
          <w:sz w:val="24"/>
          <w:szCs w:val="24"/>
        </w:rPr>
        <w:t xml:space="preserve">величение рекламы концертов </w:t>
      </w:r>
      <w:r w:rsidRPr="00B322DB">
        <w:rPr>
          <w:rFonts w:ascii="Times New Roman" w:hAnsi="Times New Roman"/>
          <w:sz w:val="24"/>
          <w:szCs w:val="24"/>
        </w:rPr>
        <w:t>(3 ответа),</w:t>
      </w:r>
    </w:p>
    <w:p w:rsidR="00551FF1" w:rsidRPr="00B322DB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D7BC1">
        <w:rPr>
          <w:rFonts w:ascii="Times New Roman" w:hAnsi="Times New Roman"/>
          <w:sz w:val="24"/>
          <w:szCs w:val="24"/>
        </w:rPr>
        <w:t>концертный зал на большее количество зрительских мест</w:t>
      </w:r>
      <w:r>
        <w:rPr>
          <w:rFonts w:ascii="Times New Roman" w:hAnsi="Times New Roman"/>
          <w:sz w:val="24"/>
          <w:szCs w:val="24"/>
        </w:rPr>
        <w:t xml:space="preserve"> (5 ответов)</w:t>
      </w:r>
      <w:r w:rsidRPr="00B322DB"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5D7BC1">
        <w:rPr>
          <w:rFonts w:ascii="Times New Roman" w:hAnsi="Times New Roman"/>
          <w:sz w:val="24"/>
          <w:szCs w:val="24"/>
        </w:rPr>
        <w:t>ольше гастрольных</w:t>
      </w:r>
      <w:r>
        <w:rPr>
          <w:rFonts w:ascii="Times New Roman" w:hAnsi="Times New Roman"/>
          <w:sz w:val="24"/>
          <w:szCs w:val="24"/>
        </w:rPr>
        <w:t xml:space="preserve"> туров по Архангельской области (3 ответа).</w:t>
      </w:r>
    </w:p>
    <w:p w:rsidR="00551FF1" w:rsidRPr="00B322DB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D7BC1">
        <w:rPr>
          <w:rFonts w:ascii="Times New Roman" w:hAnsi="Times New Roman"/>
          <w:sz w:val="24"/>
          <w:szCs w:val="24"/>
        </w:rPr>
        <w:t>делать более открытым и доступным сайт, например, как в Драмтеатре. Обеспечить обратную связь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», представлены на рисунке 23 и в Приложении 2.</w:t>
      </w:r>
    </w:p>
    <w:p w:rsidR="00551FF1" w:rsidRDefault="00551FF1" w:rsidP="00AF21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F216E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5D7BC1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7" o:spid="_x0000_i1048" type="#_x0000_t75" style="width:462.6pt;height:172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">
            <v:imagedata r:id="rId32" o:title=""/>
            <o:lock v:ext="edit" aspectratio="f"/>
          </v:shape>
        </w:pict>
      </w:r>
    </w:p>
    <w:p w:rsidR="00551FF1" w:rsidRDefault="00551FF1" w:rsidP="00AF216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23.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 выявлено, что 5 из 5 показателей имеют высокую степень оценки.</w:t>
      </w:r>
    </w:p>
    <w:p w:rsidR="00551FF1" w:rsidRDefault="00551FF1" w:rsidP="00AF2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97,7 баллов из 100.</w:t>
      </w:r>
    </w:p>
    <w:p w:rsidR="00551FF1" w:rsidRPr="00276649" w:rsidRDefault="00551FF1" w:rsidP="00AF216E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организации «</w:t>
      </w:r>
      <w:r w:rsidRPr="00922D20">
        <w:rPr>
          <w:rFonts w:ascii="Times New Roman" w:hAnsi="Times New Roman"/>
          <w:i/>
          <w:sz w:val="24"/>
          <w:szCs w:val="24"/>
        </w:rPr>
        <w:t>Государственный академический Северный русский народный хор</w:t>
      </w:r>
      <w:r w:rsidRPr="00276649">
        <w:rPr>
          <w:rFonts w:ascii="Times New Roman" w:hAnsi="Times New Roman"/>
          <w:sz w:val="24"/>
          <w:szCs w:val="24"/>
        </w:rPr>
        <w:t xml:space="preserve">» занимает </w:t>
      </w:r>
      <w:r>
        <w:rPr>
          <w:rFonts w:ascii="Times New Roman" w:hAnsi="Times New Roman"/>
          <w:sz w:val="24"/>
          <w:szCs w:val="24"/>
        </w:rPr>
        <w:t>1</w:t>
      </w:r>
      <w:r w:rsidRPr="00276649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276649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07B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24). За прошедший период повысилась оценка открытости доступности информации о данной организации в открытых источниках, а также доступности услуг для инвалидов. Оценка критериев 2, 4 и 5 в 2019 году не проводилась.</w:t>
      </w:r>
    </w:p>
    <w:p w:rsidR="00551FF1" w:rsidRDefault="00551FF1" w:rsidP="00F07B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07B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28" o:spid="_x0000_i1049" type="#_x0000_t75" style="width:467.4pt;height:163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">
            <v:imagedata r:id="rId33" o:title="" cropbottom="-20f"/>
            <o:lock v:ext="edit" aspectratio="f"/>
          </v:shape>
        </w:pict>
      </w:r>
    </w:p>
    <w:p w:rsidR="00551FF1" w:rsidRDefault="00551FF1" w:rsidP="00F07B0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24.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922D20">
        <w:rPr>
          <w:rFonts w:ascii="Times New Roman" w:hAnsi="Times New Roman"/>
          <w:sz w:val="24"/>
          <w:szCs w:val="24"/>
        </w:rPr>
        <w:t>Государственный академический Северный русский народный хор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F07B03"/>
    <w:p w:rsidR="00551FF1" w:rsidRDefault="00551FF1" w:rsidP="00F07B0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51FF1" w:rsidRDefault="00551FF1"/>
    <w:p w:rsidR="00551FF1" w:rsidRPr="00380644" w:rsidRDefault="00551FF1" w:rsidP="00C05876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2.9</w:t>
      </w:r>
      <w:r w:rsidRPr="00BA1555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«Архангельский краеведческий музей»</w:t>
      </w:r>
    </w:p>
    <w:p w:rsidR="00551FF1" w:rsidRPr="009C5C43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A15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Структурные подразделения учреждения, принявшие участие в оценке, приведены в таблице 22.</w:t>
      </w:r>
    </w:p>
    <w:p w:rsidR="00551FF1" w:rsidRPr="00254A62" w:rsidRDefault="00551FF1" w:rsidP="00BA1555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2835"/>
        <w:gridCol w:w="2375"/>
      </w:tblGrid>
      <w:tr w:rsidR="00551FF1" w:rsidRPr="00EA49B0" w:rsidTr="00EA49B0">
        <w:tc>
          <w:tcPr>
            <w:tcW w:w="4361" w:type="dxa"/>
          </w:tcPr>
          <w:p w:rsidR="00551FF1" w:rsidRPr="00EA49B0" w:rsidRDefault="00551FF1" w:rsidP="00EA49B0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283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Историко-архитектурный комплекс «Архангельские Гостиные дворы»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Филиал «Литературно-мемориальный музей Ф.А. Абрамова»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Филиал «Мезенский историко-краеведческий музей»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44,9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Филиал «Пинежский краеведческий музей»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551FF1" w:rsidRPr="00EA49B0" w:rsidTr="00EA49B0">
        <w:tc>
          <w:tcPr>
            <w:tcW w:w="4361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668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23.</w:t>
      </w:r>
    </w:p>
    <w:p w:rsidR="00551FF1" w:rsidRPr="00254A62" w:rsidRDefault="00551FF1" w:rsidP="00380644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1985"/>
        <w:gridCol w:w="1808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74,6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43,1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3806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38064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24.</w:t>
      </w:r>
    </w:p>
    <w:p w:rsidR="00551FF1" w:rsidRDefault="00551FF1" w:rsidP="00380644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24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2"/>
        <w:gridCol w:w="2069"/>
        <w:gridCol w:w="1662"/>
      </w:tblGrid>
      <w:tr w:rsidR="00551FF1" w:rsidRPr="00EA49B0" w:rsidTr="00BA1555">
        <w:trPr>
          <w:jc w:val="center"/>
        </w:trPr>
        <w:tc>
          <w:tcPr>
            <w:tcW w:w="5868" w:type="dxa"/>
            <w:vAlign w:val="center"/>
          </w:tcPr>
          <w:p w:rsidR="00551FF1" w:rsidRPr="00EA49B0" w:rsidRDefault="00551FF1" w:rsidP="00BA15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BA155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BA155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BA1555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BA1555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14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14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361142" w:rsidRDefault="00551FF1" w:rsidP="00BA1555">
            <w:pPr>
              <w:pStyle w:val="s1"/>
              <w:numPr>
                <w:ilvl w:val="0"/>
                <w:numId w:val="7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BA1555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BA1555">
        <w:trPr>
          <w:jc w:val="center"/>
        </w:trPr>
        <w:tc>
          <w:tcPr>
            <w:tcW w:w="5868" w:type="dxa"/>
          </w:tcPr>
          <w:p w:rsidR="00551FF1" w:rsidRPr="00EA49B0" w:rsidRDefault="00551FF1" w:rsidP="00BA1555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BA155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из 9</w:t>
            </w:r>
          </w:p>
        </w:tc>
        <w:tc>
          <w:tcPr>
            <w:tcW w:w="1664" w:type="dxa"/>
          </w:tcPr>
          <w:p w:rsidR="00551FF1" w:rsidRPr="00EA49B0" w:rsidRDefault="00551FF1" w:rsidP="00BA1555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 (из 12)</w:t>
            </w:r>
          </w:p>
        </w:tc>
      </w:tr>
    </w:tbl>
    <w:p w:rsidR="00551FF1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12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9 баллов из 9 возможных и соответствует отличному уровню полноты информации. </w:t>
      </w:r>
    </w:p>
    <w:p w:rsidR="00551FF1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25, а также в Приложении 2. Согласно рисунку 25,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D5F5B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0" o:spid="_x0000_i1050" type="#_x0000_t75" style="width:468pt;height:37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">
            <v:imagedata r:id="rId34" o:title="" cropbottom="-35f"/>
            <o:lock v:ext="edit" aspectratio="f"/>
          </v:shape>
        </w:pict>
      </w:r>
    </w:p>
    <w:p w:rsidR="00551FF1" w:rsidRDefault="00551FF1" w:rsidP="00380644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25.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BA1555">
        <w:rPr>
          <w:rFonts w:ascii="Times New Roman" w:hAnsi="Times New Roman"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38064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044357" w:rsidRDefault="00551FF1" w:rsidP="00573B36">
      <w:pPr>
        <w:pStyle w:val="ListParagraph"/>
        <w:numPr>
          <w:ilvl w:val="0"/>
          <w:numId w:val="44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044357">
        <w:rPr>
          <w:rFonts w:ascii="Times New Roman" w:hAnsi="Times New Roman"/>
          <w:sz w:val="24"/>
          <w:szCs w:val="24"/>
        </w:rPr>
        <w:t xml:space="preserve">критерий - </w:t>
      </w:r>
      <w:r w:rsidRPr="00044357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30балла</w:t>
      </w:r>
      <w:r w:rsidRPr="00337544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573B36">
      <w:pPr>
        <w:pStyle w:val="ListParagraph"/>
        <w:numPr>
          <w:ilvl w:val="1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4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98,4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39,4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380644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96,9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48,4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380644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6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 xml:space="preserve">40 </w:t>
      </w:r>
      <w:r w:rsidRPr="00A87CE2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98,1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38064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 xml:space="preserve">98,4 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380644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29,5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38064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C05876" w:rsidRDefault="00551FF1" w:rsidP="0038064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>Ваши предложения по улучшению условий оказания услуг в данном учреждении культуры</w:t>
      </w:r>
      <w:r>
        <w:rPr>
          <w:rFonts w:ascii="Times New Roman" w:hAnsi="Times New Roman"/>
          <w:sz w:val="24"/>
          <w:szCs w:val="24"/>
        </w:rPr>
        <w:t>» 78</w:t>
      </w:r>
      <w:r w:rsidRPr="00C05876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A92F76" w:rsidRDefault="00551FF1" w:rsidP="00A92F76">
      <w:pPr>
        <w:pStyle w:val="ListParagraph"/>
        <w:numPr>
          <w:ilvl w:val="0"/>
          <w:numId w:val="47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92F76">
        <w:rPr>
          <w:rFonts w:ascii="Times New Roman" w:hAnsi="Times New Roman"/>
          <w:sz w:val="24"/>
          <w:szCs w:val="24"/>
        </w:rPr>
        <w:t xml:space="preserve">Рекомендую скорректировать режим работы в выходные до 20.00; разнообразить программы выставок: хотим видеть в Краеведческом музее проекты связанные с историей региона, а на не всякую ерунду типа выставки моделек, куколок, "современного искусства" и т.п.! Оборудуйте в летние месяцы стоянку для велосипедов, а то к забору люди пристегивают, а так же сделайте нормальный пандус для инвалидов при спуске с асфальтированной дороги - инвалиды к вам спуститься не могут! В залах очень душно, где вентиляция? </w:t>
      </w:r>
    </w:p>
    <w:p w:rsidR="00551FF1" w:rsidRPr="00A92F76" w:rsidRDefault="00551FF1" w:rsidP="00A92F76">
      <w:pPr>
        <w:pStyle w:val="ListParagraph"/>
        <w:numPr>
          <w:ilvl w:val="0"/>
          <w:numId w:val="47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92F76">
        <w:rPr>
          <w:rFonts w:ascii="Times New Roman" w:hAnsi="Times New Roman"/>
          <w:sz w:val="24"/>
          <w:szCs w:val="24"/>
        </w:rPr>
        <w:t xml:space="preserve">Планировать побольше экскурсий, встреч в более удобное время, чтобы работающие люди могли посетить. Ещё можно было бы придумать культурный автобус из Северодвинска. </w:t>
      </w:r>
    </w:p>
    <w:p w:rsidR="00551FF1" w:rsidRPr="00E91128" w:rsidRDefault="00551FF1" w:rsidP="00573B36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Pr="00A92F76">
        <w:rPr>
          <w:rFonts w:ascii="Times New Roman" w:hAnsi="Times New Roman"/>
          <w:color w:val="000000"/>
          <w:sz w:val="24"/>
          <w:szCs w:val="24"/>
        </w:rPr>
        <w:t>еобходимо шире освещать работу  музея в СМИ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551FF1" w:rsidRDefault="00551FF1" w:rsidP="00A92F76">
      <w:pPr>
        <w:pStyle w:val="ListParagraph"/>
        <w:numPr>
          <w:ilvl w:val="0"/>
          <w:numId w:val="47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92F76">
        <w:rPr>
          <w:rFonts w:ascii="Times New Roman" w:hAnsi="Times New Roman"/>
          <w:color w:val="000000"/>
          <w:sz w:val="24"/>
          <w:szCs w:val="24"/>
        </w:rPr>
        <w:t>больше развивать технологии по возможности покупки и оплаты билетов на выставки и экскурсии через платежные системы в сети интернет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551FF1" w:rsidRPr="00A92F76" w:rsidRDefault="00551FF1" w:rsidP="00A92F76">
      <w:pPr>
        <w:pStyle w:val="ListParagraph"/>
        <w:numPr>
          <w:ilvl w:val="0"/>
          <w:numId w:val="47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Pr="00A92F76">
        <w:rPr>
          <w:rFonts w:ascii="Times New Roman" w:hAnsi="Times New Roman"/>
          <w:color w:val="000000"/>
          <w:sz w:val="24"/>
          <w:szCs w:val="24"/>
        </w:rPr>
        <w:t>еобходимо улучшить работу официального сайта и навигацию на нем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51FF1" w:rsidRDefault="00551FF1" w:rsidP="00E9112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», представлены на рисунке 26 и в Приложении 2.</w:t>
      </w:r>
    </w:p>
    <w:p w:rsidR="00551FF1" w:rsidRDefault="00551FF1" w:rsidP="0038064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92F76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1" o:spid="_x0000_i1051" type="#_x0000_t75" style="width:468pt;height:184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">
            <v:imagedata r:id="rId35" o:title=""/>
            <o:lock v:ext="edit" aspectratio="f"/>
          </v:shape>
        </w:pict>
      </w:r>
    </w:p>
    <w:p w:rsidR="00551FF1" w:rsidRDefault="00551FF1" w:rsidP="00380644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26.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5F5B">
        <w:rPr>
          <w:rFonts w:ascii="Times New Roman" w:hAnsi="Times New Roman"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 выявлено, что 5 из 5 показателей имеет достаточно высокую оценку.</w:t>
      </w:r>
    </w:p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96,5 баллов из 100.</w:t>
      </w:r>
    </w:p>
    <w:p w:rsidR="00551FF1" w:rsidRDefault="00551FF1" w:rsidP="0038064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BA1555">
        <w:rPr>
          <w:rFonts w:ascii="Times New Roman" w:hAnsi="Times New Roman"/>
          <w:i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 занимает 4</w:t>
      </w:r>
      <w:r w:rsidRPr="00F42BA6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F42BA6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D5F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27). За прошедший период повысилась оценка доступности услуг для инвалидов, а также открытости доступности информации об организации в открытых источниках.</w:t>
      </w:r>
    </w:p>
    <w:p w:rsidR="00551FF1" w:rsidRDefault="00551FF1" w:rsidP="002D5F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D5F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2" o:spid="_x0000_i1052" type="#_x0000_t75" style="width:463.2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">
            <v:imagedata r:id="rId36" o:title=""/>
            <o:lock v:ext="edit" aspectratio="f"/>
          </v:shape>
        </w:pict>
      </w:r>
    </w:p>
    <w:p w:rsidR="00551FF1" w:rsidRDefault="00551FF1" w:rsidP="002D5F5B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27.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5F5B">
        <w:rPr>
          <w:rFonts w:ascii="Times New Roman" w:hAnsi="Times New Roman"/>
          <w:sz w:val="24"/>
          <w:szCs w:val="24"/>
        </w:rPr>
        <w:t>Архангельский краеведческий музей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2D5F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D5F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380644">
      <w:pPr>
        <w:spacing w:after="0" w:line="240" w:lineRule="auto"/>
        <w:ind w:firstLine="709"/>
        <w:jc w:val="both"/>
      </w:pPr>
    </w:p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2.10</w:t>
      </w:r>
      <w:r w:rsidRPr="00975C1A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«Северный морской музей»</w:t>
      </w:r>
    </w:p>
    <w:p w:rsidR="00551FF1" w:rsidRPr="009C5C43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715 человека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25.</w:t>
      </w:r>
    </w:p>
    <w:p w:rsidR="00551FF1" w:rsidRPr="00254A62" w:rsidRDefault="00551FF1" w:rsidP="007C12BA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54,1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43,2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63,4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82,9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7C12B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7C12B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26.</w:t>
      </w:r>
    </w:p>
    <w:p w:rsidR="00551FF1" w:rsidRDefault="00551FF1" w:rsidP="007C12BA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26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34"/>
        <w:gridCol w:w="2069"/>
        <w:gridCol w:w="1721"/>
      </w:tblGrid>
      <w:tr w:rsidR="00551FF1" w:rsidRPr="00EA49B0" w:rsidTr="00975C1A">
        <w:trPr>
          <w:jc w:val="center"/>
        </w:trPr>
        <w:tc>
          <w:tcPr>
            <w:tcW w:w="5999" w:type="dxa"/>
            <w:vAlign w:val="center"/>
          </w:tcPr>
          <w:p w:rsidR="00551FF1" w:rsidRPr="00EA49B0" w:rsidRDefault="00551FF1" w:rsidP="00975C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975C1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A92F76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975C1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975C1A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78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1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361142" w:rsidRDefault="00551FF1" w:rsidP="00975C1A">
            <w:pPr>
              <w:pStyle w:val="s1"/>
              <w:numPr>
                <w:ilvl w:val="0"/>
                <w:numId w:val="75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1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975C1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975C1A">
        <w:trPr>
          <w:jc w:val="center"/>
        </w:trPr>
        <w:tc>
          <w:tcPr>
            <w:tcW w:w="5999" w:type="dxa"/>
          </w:tcPr>
          <w:p w:rsidR="00551FF1" w:rsidRPr="00EA49B0" w:rsidRDefault="00551FF1" w:rsidP="00975C1A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975C1A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6,5 из 9</w:t>
            </w:r>
          </w:p>
        </w:tc>
        <w:tc>
          <w:tcPr>
            <w:tcW w:w="1664" w:type="dxa"/>
          </w:tcPr>
          <w:p w:rsidR="00551FF1" w:rsidRPr="00EA49B0" w:rsidRDefault="00551FF1" w:rsidP="00975C1A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8,5 (из</w:t>
            </w: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12</w:t>
            </w: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</w:tbl>
    <w:p w:rsidR="00551FF1" w:rsidRDefault="00551FF1" w:rsidP="007C12B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8,5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6,5 баллов из 10 возможных и соответствует хорошему уровню полноты информации. </w:t>
      </w:r>
    </w:p>
    <w:p w:rsidR="00551FF1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28, а также в Приложении 2. Согласно рисунку 28,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D20EF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3" o:spid="_x0000_i1053" type="#_x0000_t75" style="width:468.6pt;height:33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">
            <v:imagedata r:id="rId37" o:title=""/>
            <o:lock v:ext="edit" aspectratio="f"/>
          </v:shape>
        </w:pict>
      </w:r>
    </w:p>
    <w:p w:rsidR="00551FF1" w:rsidRDefault="00551FF1" w:rsidP="007C12BA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28.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7C12B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044357" w:rsidRDefault="00551FF1" w:rsidP="00573B36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044357">
        <w:rPr>
          <w:rFonts w:ascii="Times New Roman" w:hAnsi="Times New Roman"/>
          <w:sz w:val="24"/>
          <w:szCs w:val="24"/>
        </w:rPr>
        <w:t xml:space="preserve">критерий - </w:t>
      </w:r>
      <w:r w:rsidRPr="00044357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573B36">
      <w:pPr>
        <w:pStyle w:val="ListParagraph"/>
        <w:numPr>
          <w:ilvl w:val="1"/>
          <w:numId w:val="5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71,4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21,4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573B36">
      <w:pPr>
        <w:pStyle w:val="ListParagraph"/>
        <w:numPr>
          <w:ilvl w:val="1"/>
          <w:numId w:val="5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573B36">
      <w:pPr>
        <w:pStyle w:val="ListParagraph"/>
        <w:numPr>
          <w:ilvl w:val="1"/>
          <w:numId w:val="50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39,2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573B36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7C12BA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94,5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47,3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7C12BA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4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12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20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97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29,1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C12B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C12B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29,6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19,5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7C12BA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8F72EA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8F72EA">
        <w:rPr>
          <w:rFonts w:ascii="Times New Roman" w:hAnsi="Times New Roman"/>
          <w:sz w:val="24"/>
          <w:szCs w:val="24"/>
        </w:rPr>
        <w:t xml:space="preserve">культуры» </w:t>
      </w:r>
      <w:r>
        <w:rPr>
          <w:rFonts w:ascii="Times New Roman" w:hAnsi="Times New Roman"/>
          <w:sz w:val="24"/>
          <w:szCs w:val="24"/>
        </w:rPr>
        <w:t>79</w:t>
      </w:r>
      <w:r w:rsidRPr="008F72EA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8F72EA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компетенции экскурсоводов (3</w:t>
      </w:r>
      <w:r w:rsidRPr="008F72EA">
        <w:rPr>
          <w:rFonts w:ascii="Times New Roman" w:hAnsi="Times New Roman"/>
          <w:sz w:val="24"/>
          <w:szCs w:val="24"/>
        </w:rPr>
        <w:t xml:space="preserve"> ответа),</w:t>
      </w:r>
    </w:p>
    <w:p w:rsidR="00551FF1" w:rsidRPr="008F72EA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проводить</w:t>
      </w:r>
      <w:r w:rsidRPr="001E0CBC">
        <w:rPr>
          <w:rFonts w:ascii="Times New Roman" w:hAnsi="Times New Roman"/>
          <w:sz w:val="24"/>
          <w:szCs w:val="24"/>
        </w:rPr>
        <w:t xml:space="preserve"> больше интересных выставок для детей </w:t>
      </w:r>
      <w:r w:rsidRPr="008F72EA">
        <w:rPr>
          <w:rFonts w:ascii="Times New Roman" w:hAnsi="Times New Roman"/>
          <w:sz w:val="24"/>
          <w:szCs w:val="24"/>
        </w:rPr>
        <w:t>(2 ответа),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кулер (5 ответов)</w:t>
      </w:r>
      <w:r w:rsidRPr="008F72EA">
        <w:rPr>
          <w:rFonts w:ascii="Times New Roman" w:hAnsi="Times New Roman"/>
          <w:sz w:val="24"/>
          <w:szCs w:val="24"/>
        </w:rPr>
        <w:t>,</w:t>
      </w:r>
    </w:p>
    <w:p w:rsidR="00551FF1" w:rsidRDefault="00551FF1" w:rsidP="00573B36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интернет, вай фай (4 ответа),</w:t>
      </w:r>
    </w:p>
    <w:p w:rsidR="00551FF1" w:rsidRPr="001E0CBC" w:rsidRDefault="00551FF1" w:rsidP="001E0CB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E0CBC">
        <w:rPr>
          <w:rFonts w:ascii="Times New Roman" w:hAnsi="Times New Roman"/>
          <w:sz w:val="24"/>
          <w:szCs w:val="24"/>
        </w:rPr>
        <w:t>ступенькоход, шрифт Брайля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7C12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», представлены на рисунке 29 и в Приложении 2.</w:t>
      </w:r>
    </w:p>
    <w:p w:rsidR="00551FF1" w:rsidRDefault="00551FF1" w:rsidP="007C12BA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D20EF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4" o:spid="_x0000_i1054" type="#_x0000_t75" style="width:470.4pt;height:16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">
            <v:imagedata r:id="rId38" o:title="" cropbottom="-40f"/>
            <o:lock v:ext="edit" aspectratio="f"/>
          </v:shape>
        </w:pict>
      </w:r>
    </w:p>
    <w:p w:rsidR="00551FF1" w:rsidRDefault="00551FF1" w:rsidP="007C12B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29.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 выявлено, что 4 из 5 показателей имеют высокую степень оценки; низкую оценку получил критерий 3 «доступность услуг для инвалидов».</w:t>
      </w:r>
    </w:p>
    <w:p w:rsidR="00551FF1" w:rsidRDefault="00551FF1" w:rsidP="007C12B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 составляет 86,7 баллов из 100.</w:t>
      </w:r>
    </w:p>
    <w:p w:rsidR="00551FF1" w:rsidRDefault="00551FF1" w:rsidP="007C12BA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</w:t>
      </w:r>
      <w:r w:rsidRPr="00F42BA6">
        <w:rPr>
          <w:rFonts w:ascii="Times New Roman" w:hAnsi="Times New Roman"/>
          <w:sz w:val="24"/>
          <w:szCs w:val="24"/>
        </w:rPr>
        <w:t xml:space="preserve"> года, «</w:t>
      </w:r>
      <w:r w:rsidRPr="00A1436D">
        <w:rPr>
          <w:rFonts w:ascii="Times New Roman" w:hAnsi="Times New Roman"/>
          <w:i/>
          <w:sz w:val="24"/>
          <w:szCs w:val="24"/>
        </w:rPr>
        <w:t>Северный морской музей</w:t>
      </w:r>
      <w:r w:rsidRPr="00F42BA6">
        <w:rPr>
          <w:rFonts w:ascii="Times New Roman" w:hAnsi="Times New Roman"/>
          <w:sz w:val="24"/>
          <w:szCs w:val="24"/>
        </w:rPr>
        <w:t xml:space="preserve">» занимает </w:t>
      </w:r>
      <w:r>
        <w:rPr>
          <w:rFonts w:ascii="Times New Roman" w:hAnsi="Times New Roman"/>
          <w:sz w:val="24"/>
          <w:szCs w:val="24"/>
        </w:rPr>
        <w:t>13</w:t>
      </w:r>
      <w:r w:rsidRPr="00F42BA6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F42BA6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A92F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30). За прошедший период повысилась оценка доступности услуг для инвалидов.</w:t>
      </w:r>
    </w:p>
    <w:p w:rsidR="00551FF1" w:rsidRDefault="00551FF1" w:rsidP="00A92F7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92F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5" o:spid="_x0000_i1055" type="#_x0000_t75" style="width:465.6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">
            <v:imagedata r:id="rId39" o:title=""/>
            <o:lock v:ext="edit" aspectratio="f"/>
          </v:shape>
        </w:pict>
      </w:r>
    </w:p>
    <w:p w:rsidR="00551FF1" w:rsidRDefault="00551FF1" w:rsidP="00A92F76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30.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Северный морской музей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/>
    <w:p w:rsidR="00551FF1" w:rsidRDefault="00551FF1"/>
    <w:p w:rsidR="00551FF1" w:rsidRDefault="00551FF1"/>
    <w:p w:rsidR="00551FF1" w:rsidRDefault="00551FF1"/>
    <w:p w:rsidR="00551FF1" w:rsidRPr="00380644" w:rsidRDefault="00551FF1" w:rsidP="001E0CBC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4" w:name="Организация11"/>
      <w:r>
        <w:rPr>
          <w:rFonts w:ascii="Times New Roman" w:hAnsi="Times New Roman"/>
          <w:b/>
          <w:sz w:val="24"/>
          <w:szCs w:val="24"/>
        </w:rPr>
        <w:t>2.11</w:t>
      </w:r>
      <w:r w:rsidRPr="00A1436D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</w:r>
    </w:p>
    <w:bookmarkEnd w:id="4"/>
    <w:p w:rsidR="00551FF1" w:rsidRPr="009C5C43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A143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Структурные подразделения учреждения, принявшие участие в оценке, приведены в таблице 27.</w:t>
      </w:r>
    </w:p>
    <w:p w:rsidR="00551FF1" w:rsidRPr="00254A62" w:rsidRDefault="00551FF1" w:rsidP="00A1436D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5"/>
        <w:gridCol w:w="2775"/>
        <w:gridCol w:w="2315"/>
      </w:tblGrid>
      <w:tr w:rsidR="00551FF1" w:rsidRPr="00EA49B0" w:rsidTr="00EA49B0">
        <w:tc>
          <w:tcPr>
            <w:tcW w:w="4361" w:type="dxa"/>
          </w:tcPr>
          <w:p w:rsidR="00551FF1" w:rsidRPr="00EA49B0" w:rsidRDefault="00551FF1" w:rsidP="00EA49B0">
            <w:pPr>
              <w:tabs>
                <w:tab w:val="left" w:pos="199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Структурные подразделения</w:t>
            </w:r>
          </w:p>
        </w:tc>
        <w:tc>
          <w:tcPr>
            <w:tcW w:w="283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Музей изобразительных искусств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Музей художественного освоения Арктики им. А.А.Борисова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</w:tr>
      <w:tr w:rsidR="00551FF1" w:rsidRPr="00EA49B0" w:rsidTr="00EA49B0">
        <w:tc>
          <w:tcPr>
            <w:tcW w:w="436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Старинный особняк на Набережной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551FF1" w:rsidRPr="00EA49B0" w:rsidTr="00EA49B0">
        <w:tc>
          <w:tcPr>
            <w:tcW w:w="4361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Усадебный дом Е.К. Плотниковой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</w:tr>
      <w:tr w:rsidR="00551FF1" w:rsidRPr="00EA49B0" w:rsidTr="00EA49B0">
        <w:tc>
          <w:tcPr>
            <w:tcW w:w="4361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Филиал «Дом-усадьба художника А.А.Борисова», Красноборский район, д. Городищенская</w:t>
            </w:r>
          </w:p>
        </w:tc>
        <w:tc>
          <w:tcPr>
            <w:tcW w:w="283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7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</w:tr>
      <w:tr w:rsidR="00551FF1" w:rsidRPr="00EA49B0" w:rsidTr="00EA49B0">
        <w:tc>
          <w:tcPr>
            <w:tcW w:w="4361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83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237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262 человека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28.</w:t>
      </w:r>
    </w:p>
    <w:p w:rsidR="00551FF1" w:rsidRPr="00254A62" w:rsidRDefault="00551FF1" w:rsidP="00424C3E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75,2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69,8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85,1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424C3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24C3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29.</w:t>
      </w:r>
    </w:p>
    <w:p w:rsidR="00551FF1" w:rsidRPr="002F40DF" w:rsidRDefault="00551FF1" w:rsidP="00424C3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24C3E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29</w:t>
      </w: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0"/>
        <w:gridCol w:w="2069"/>
        <w:gridCol w:w="1721"/>
      </w:tblGrid>
      <w:tr w:rsidR="00551FF1" w:rsidRPr="00EA49B0" w:rsidTr="00A1436D">
        <w:trPr>
          <w:jc w:val="center"/>
        </w:trPr>
        <w:tc>
          <w:tcPr>
            <w:tcW w:w="5935" w:type="dxa"/>
            <w:vAlign w:val="center"/>
          </w:tcPr>
          <w:p w:rsidR="00551FF1" w:rsidRPr="00EA49B0" w:rsidRDefault="00551FF1" w:rsidP="00A1436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A1436D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A1436D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A1436D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A1436D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hanging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51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44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51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361142" w:rsidRDefault="00551FF1" w:rsidP="00A1436D">
            <w:pPr>
              <w:pStyle w:val="s1"/>
              <w:numPr>
                <w:ilvl w:val="0"/>
                <w:numId w:val="77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44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A1436D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A1436D">
        <w:trPr>
          <w:jc w:val="center"/>
        </w:trPr>
        <w:tc>
          <w:tcPr>
            <w:tcW w:w="5935" w:type="dxa"/>
          </w:tcPr>
          <w:p w:rsidR="00551FF1" w:rsidRPr="00EA49B0" w:rsidRDefault="00551FF1" w:rsidP="00A1436D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A1436D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 из 9</w:t>
            </w:r>
          </w:p>
        </w:tc>
        <w:tc>
          <w:tcPr>
            <w:tcW w:w="1664" w:type="dxa"/>
          </w:tcPr>
          <w:p w:rsidR="00551FF1" w:rsidRPr="00EA49B0" w:rsidRDefault="00551FF1" w:rsidP="00A1436D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(из 12)</w:t>
            </w:r>
          </w:p>
        </w:tc>
      </w:tr>
    </w:tbl>
    <w:p w:rsidR="00551FF1" w:rsidRDefault="00551FF1" w:rsidP="00424C3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42B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11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8 баллов из 9 возможных и соответствует высокому уровню полноты информации. </w:t>
      </w:r>
    </w:p>
    <w:p w:rsidR="00551FF1" w:rsidRDefault="00551FF1" w:rsidP="00424C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31, а также в Приложении 2. Согласно рисунку 31, выявлена высокая удовлетворенность потребителями всеми анализируемыми параметрами оценки.</w:t>
      </w:r>
    </w:p>
    <w:p w:rsidR="00551FF1" w:rsidRDefault="00551FF1" w:rsidP="00424C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E312F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6" o:spid="_x0000_i1056" type="#_x0000_t75" style="width:462.6pt;height:32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">
            <v:imagedata r:id="rId40" o:title=""/>
            <o:lock v:ext="edit" aspectratio="f"/>
          </v:shape>
        </w:pict>
      </w:r>
    </w:p>
    <w:p w:rsidR="00551FF1" w:rsidRDefault="00551FF1" w:rsidP="00EF3B6A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31.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424C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044357" w:rsidRDefault="00551FF1" w:rsidP="00EF3B6A">
      <w:pPr>
        <w:pStyle w:val="ListParagraph"/>
        <w:numPr>
          <w:ilvl w:val="0"/>
          <w:numId w:val="51"/>
        </w:numPr>
        <w:spacing w:after="0" w:line="240" w:lineRule="auto"/>
        <w:ind w:left="709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044357">
        <w:rPr>
          <w:rFonts w:ascii="Times New Roman" w:hAnsi="Times New Roman"/>
          <w:sz w:val="24"/>
          <w:szCs w:val="24"/>
        </w:rPr>
        <w:t xml:space="preserve">критерий - </w:t>
      </w:r>
      <w:r w:rsidRPr="00044357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EF3B6A">
      <w:pPr>
        <w:pStyle w:val="ListParagraph"/>
        <w:numPr>
          <w:ilvl w:val="1"/>
          <w:numId w:val="5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90,5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27,2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EF3B6A">
      <w:pPr>
        <w:pStyle w:val="ListParagraph"/>
        <w:numPr>
          <w:ilvl w:val="1"/>
          <w:numId w:val="5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EF3B6A">
      <w:pPr>
        <w:pStyle w:val="ListParagraph"/>
        <w:numPr>
          <w:ilvl w:val="1"/>
          <w:numId w:val="52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96,9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>, с учетом его значимости –</w:t>
      </w:r>
      <w:r>
        <w:rPr>
          <w:rFonts w:ascii="Times New Roman" w:hAnsi="Times New Roman"/>
          <w:sz w:val="24"/>
          <w:szCs w:val="24"/>
        </w:rPr>
        <w:t xml:space="preserve"> 38,8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EF3B6A">
      <w:pPr>
        <w:pStyle w:val="ListParagraph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424C3E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97,7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48,9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424C3E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4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12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80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32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93,5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424C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97,3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424C3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29,9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19,1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424C3E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95,4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DC43E1" w:rsidRDefault="00551FF1" w:rsidP="00424C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DC43E1">
        <w:rPr>
          <w:rFonts w:ascii="Times New Roman" w:hAnsi="Times New Roman"/>
          <w:sz w:val="24"/>
          <w:szCs w:val="24"/>
        </w:rPr>
        <w:t>культуры» 9</w:t>
      </w:r>
      <w:r>
        <w:rPr>
          <w:rFonts w:ascii="Times New Roman" w:hAnsi="Times New Roman"/>
          <w:sz w:val="24"/>
          <w:szCs w:val="24"/>
        </w:rPr>
        <w:t>3</w:t>
      </w:r>
      <w:r w:rsidRPr="00DC43E1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DC43E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C1551A">
        <w:rPr>
          <w:rFonts w:ascii="Times New Roman" w:hAnsi="Times New Roman"/>
          <w:sz w:val="24"/>
          <w:szCs w:val="24"/>
        </w:rPr>
        <w:t xml:space="preserve">отелось бы видеть новые экспозиции, выставки работ местных художников и продажа книг по истории Севера </w:t>
      </w:r>
      <w:r>
        <w:rPr>
          <w:rFonts w:ascii="Times New Roman" w:hAnsi="Times New Roman"/>
          <w:sz w:val="24"/>
          <w:szCs w:val="24"/>
        </w:rPr>
        <w:t>(2 ответа)</w:t>
      </w:r>
      <w:r w:rsidRPr="00DC43E1">
        <w:rPr>
          <w:rFonts w:ascii="Times New Roman" w:hAnsi="Times New Roman"/>
          <w:sz w:val="24"/>
          <w:szCs w:val="24"/>
        </w:rPr>
        <w:t>,</w:t>
      </w:r>
    </w:p>
    <w:p w:rsidR="00551FF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1551A">
        <w:rPr>
          <w:rFonts w:ascii="Times New Roman" w:hAnsi="Times New Roman"/>
          <w:sz w:val="24"/>
          <w:szCs w:val="24"/>
        </w:rPr>
        <w:t>осетителям с ограниченными возможностями не везде можно легко посмотреть экспозиции</w:t>
      </w:r>
      <w:r>
        <w:rPr>
          <w:rFonts w:ascii="Times New Roman" w:hAnsi="Times New Roman"/>
          <w:sz w:val="24"/>
          <w:szCs w:val="24"/>
        </w:rPr>
        <w:t xml:space="preserve"> (2 ответа),</w:t>
      </w:r>
    </w:p>
    <w:p w:rsidR="00551FF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1551A">
        <w:rPr>
          <w:rFonts w:ascii="Times New Roman" w:hAnsi="Times New Roman"/>
          <w:sz w:val="24"/>
          <w:szCs w:val="24"/>
        </w:rPr>
        <w:t>рганизовать удобную парковку для посетителей музея, а не рядом расположенных организаций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C1551A">
        <w:rPr>
          <w:rFonts w:ascii="Times New Roman" w:hAnsi="Times New Roman"/>
          <w:sz w:val="24"/>
          <w:szCs w:val="24"/>
        </w:rPr>
        <w:t>ольше опознавательных знаков для инвалидов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1551A">
        <w:rPr>
          <w:rFonts w:ascii="Times New Roman" w:hAnsi="Times New Roman"/>
          <w:sz w:val="24"/>
          <w:szCs w:val="24"/>
        </w:rPr>
        <w:t>необходим ресурс -Telegram channal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424C3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1551A">
        <w:rPr>
          <w:rFonts w:ascii="Times New Roman" w:hAnsi="Times New Roman"/>
          <w:sz w:val="24"/>
          <w:szCs w:val="24"/>
        </w:rPr>
        <w:t>больше мероприятий в вечернее время</w:t>
      </w:r>
      <w:r>
        <w:rPr>
          <w:rFonts w:ascii="Times New Roman" w:hAnsi="Times New Roman"/>
          <w:sz w:val="24"/>
          <w:szCs w:val="24"/>
        </w:rPr>
        <w:t xml:space="preserve"> (4 ответа),</w:t>
      </w:r>
    </w:p>
    <w:p w:rsidR="00551FF1" w:rsidRDefault="00551FF1" w:rsidP="00C155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1551A">
        <w:rPr>
          <w:rFonts w:ascii="Times New Roman" w:hAnsi="Times New Roman"/>
          <w:sz w:val="24"/>
          <w:szCs w:val="24"/>
        </w:rPr>
        <w:t>делать гардероб и ящики для вещей посетителей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C155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1551A">
        <w:rPr>
          <w:rFonts w:ascii="Times New Roman" w:hAnsi="Times New Roman"/>
          <w:sz w:val="24"/>
          <w:szCs w:val="24"/>
        </w:rPr>
        <w:t>больше мероприятий для клуба "Горожанка"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1551A">
        <w:rPr>
          <w:rFonts w:ascii="Times New Roman" w:hAnsi="Times New Roman"/>
          <w:sz w:val="24"/>
          <w:szCs w:val="24"/>
        </w:rPr>
        <w:t>Усадебный дом Е.К. Плотниковой</w:t>
      </w:r>
      <w:r>
        <w:rPr>
          <w:rFonts w:ascii="Times New Roman" w:hAnsi="Times New Roman"/>
          <w:sz w:val="24"/>
          <w:szCs w:val="24"/>
        </w:rPr>
        <w:t>)</w:t>
      </w:r>
    </w:p>
    <w:p w:rsidR="00551FF1" w:rsidRPr="00C1551A" w:rsidRDefault="00551FF1" w:rsidP="00C1551A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1551A">
        <w:rPr>
          <w:rFonts w:ascii="Times New Roman" w:hAnsi="Times New Roman"/>
          <w:sz w:val="24"/>
          <w:szCs w:val="24"/>
        </w:rPr>
        <w:t>постоянный лекторий в Музее Борисова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424C3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», представлены на рисунке 32 и в Приложении 2.</w:t>
      </w:r>
    </w:p>
    <w:p w:rsidR="00551FF1" w:rsidRDefault="00551FF1" w:rsidP="00424C3E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24C3E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7" o:spid="_x0000_i1057" type="#_x0000_t75" style="width:469.8pt;height:200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">
            <v:imagedata r:id="rId41" o:title=""/>
            <o:lock v:ext="edit" aspectratio="f"/>
          </v:shape>
        </w:pict>
      </w:r>
    </w:p>
    <w:p w:rsidR="00551FF1" w:rsidRDefault="00551FF1" w:rsidP="00424C3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32.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 выявлено, что 4 из 5 показателей имеет высокую степень оценки; среднюю оценку получилкритерий 3 «доступность услуг для инвалидов».</w:t>
      </w:r>
    </w:p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3)составляет 92,3 баллов из 100.</w:t>
      </w:r>
    </w:p>
    <w:p w:rsidR="00551FF1" w:rsidRDefault="00551FF1" w:rsidP="00424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</w:t>
      </w:r>
      <w:r w:rsidRPr="00F42BA6">
        <w:rPr>
          <w:rFonts w:ascii="Times New Roman" w:hAnsi="Times New Roman"/>
          <w:sz w:val="24"/>
          <w:szCs w:val="24"/>
        </w:rPr>
        <w:t xml:space="preserve"> года, «</w:t>
      </w:r>
      <w:r w:rsidRPr="00A1436D">
        <w:rPr>
          <w:rFonts w:ascii="Times New Roman" w:hAnsi="Times New Roman"/>
          <w:i/>
          <w:sz w:val="24"/>
          <w:szCs w:val="24"/>
        </w:rPr>
        <w:t>Государственное музейное объединение «Художественная культура Русского Севера</w:t>
      </w:r>
      <w:r w:rsidRPr="00F42BA6">
        <w:rPr>
          <w:rFonts w:ascii="Times New Roman" w:hAnsi="Times New Roman"/>
          <w:sz w:val="24"/>
          <w:szCs w:val="24"/>
        </w:rPr>
        <w:t xml:space="preserve">» занимает </w:t>
      </w:r>
      <w:r>
        <w:rPr>
          <w:rFonts w:ascii="Times New Roman" w:hAnsi="Times New Roman"/>
          <w:sz w:val="24"/>
          <w:szCs w:val="24"/>
        </w:rPr>
        <w:t>7</w:t>
      </w:r>
      <w:r w:rsidRPr="00F42BA6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F42BA6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1E0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33). За прошедший период повысилась оценка доступности услуг для инвалидов, а также открытости доступности информации об организации в открытых источниках.</w:t>
      </w:r>
    </w:p>
    <w:p w:rsidR="00551FF1" w:rsidRDefault="00551FF1" w:rsidP="001E0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1E0C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8" o:spid="_x0000_i1058" type="#_x0000_t75" style="width:465.6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">
            <v:imagedata r:id="rId42" o:title=""/>
            <o:lock v:ext="edit" aspectratio="f"/>
          </v:shape>
        </w:pict>
      </w:r>
    </w:p>
    <w:p w:rsidR="00551FF1" w:rsidRDefault="00551FF1" w:rsidP="001E0CB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33.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A1436D">
        <w:rPr>
          <w:rFonts w:ascii="Times New Roman" w:hAnsi="Times New Roman"/>
          <w:sz w:val="24"/>
          <w:szCs w:val="24"/>
        </w:rPr>
        <w:t>Государственное музейное объединение «Художественная культура Русского Севера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1E0CBC"/>
    <w:p w:rsidR="00551FF1" w:rsidRDefault="00551FF1" w:rsidP="00424C3E">
      <w:pPr>
        <w:spacing w:after="0" w:line="240" w:lineRule="auto"/>
        <w:ind w:firstLine="709"/>
        <w:jc w:val="both"/>
      </w:pPr>
    </w:p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Default="00551FF1"/>
    <w:p w:rsidR="00551FF1" w:rsidRPr="00380644" w:rsidRDefault="00551FF1" w:rsidP="00DC43E1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5" w:name="Организация12"/>
      <w:r>
        <w:rPr>
          <w:rFonts w:ascii="Times New Roman" w:hAnsi="Times New Roman"/>
          <w:b/>
          <w:sz w:val="24"/>
          <w:szCs w:val="24"/>
        </w:rPr>
        <w:t>2.12</w:t>
      </w:r>
      <w:r w:rsidRPr="003F327C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«Каргопольский историко-архитектурный и художественный музей»</w:t>
      </w:r>
    </w:p>
    <w:bookmarkEnd w:id="5"/>
    <w:p w:rsidR="00551FF1" w:rsidRPr="009C5C43" w:rsidRDefault="00551FF1" w:rsidP="00B41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553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30.</w:t>
      </w:r>
    </w:p>
    <w:p w:rsidR="00551FF1" w:rsidRPr="00254A62" w:rsidRDefault="00551FF1" w:rsidP="00B4184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60,9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52,8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89,2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B418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B4184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31.</w:t>
      </w:r>
    </w:p>
    <w:p w:rsidR="00551FF1" w:rsidRDefault="00551FF1" w:rsidP="00B4184F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31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34"/>
        <w:gridCol w:w="2069"/>
        <w:gridCol w:w="1721"/>
      </w:tblGrid>
      <w:tr w:rsidR="00551FF1" w:rsidRPr="00EA49B0" w:rsidTr="003F327C">
        <w:trPr>
          <w:jc w:val="center"/>
        </w:trPr>
        <w:tc>
          <w:tcPr>
            <w:tcW w:w="5999" w:type="dxa"/>
            <w:vAlign w:val="center"/>
          </w:tcPr>
          <w:p w:rsidR="00551FF1" w:rsidRPr="00EA49B0" w:rsidRDefault="00551FF1" w:rsidP="003F32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3F32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577CF7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3F32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3F327C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78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361142" w:rsidRDefault="00551FF1" w:rsidP="003F327C">
            <w:pPr>
              <w:pStyle w:val="s1"/>
              <w:numPr>
                <w:ilvl w:val="0"/>
                <w:numId w:val="80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3F327C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3F327C">
        <w:trPr>
          <w:jc w:val="center"/>
        </w:trPr>
        <w:tc>
          <w:tcPr>
            <w:tcW w:w="5999" w:type="dxa"/>
          </w:tcPr>
          <w:p w:rsidR="00551FF1" w:rsidRPr="00EA49B0" w:rsidRDefault="00551FF1" w:rsidP="003F327C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3F327C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 (из 10)</w:t>
            </w:r>
          </w:p>
        </w:tc>
        <w:tc>
          <w:tcPr>
            <w:tcW w:w="1664" w:type="dxa"/>
          </w:tcPr>
          <w:p w:rsidR="00551FF1" w:rsidRPr="00EA49B0" w:rsidRDefault="00551FF1" w:rsidP="003F327C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 (из 12)</w:t>
            </w:r>
          </w:p>
        </w:tc>
      </w:tr>
    </w:tbl>
    <w:p w:rsidR="00551FF1" w:rsidRDefault="00551FF1" w:rsidP="00B4184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12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10 баллов из 10 возможных и соответствует отличному уровню полноты информации. </w:t>
      </w:r>
    </w:p>
    <w:p w:rsidR="00551FF1" w:rsidRDefault="00551FF1" w:rsidP="00B418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34, а также в Приложении 2. Согласно рисунку 34,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086B6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39" o:spid="_x0000_i1059" type="#_x0000_t75" style="width:468pt;height:333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">
            <v:imagedata r:id="rId43" o:title=""/>
            <o:lock v:ext="edit" aspectratio="f"/>
          </v:shape>
        </w:pict>
      </w:r>
    </w:p>
    <w:p w:rsidR="00551FF1" w:rsidRDefault="00551FF1" w:rsidP="00B4184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34.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B4184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553FC" w:rsidRDefault="00551FF1" w:rsidP="003F327C">
      <w:pPr>
        <w:pStyle w:val="ListParagraph"/>
        <w:numPr>
          <w:ilvl w:val="0"/>
          <w:numId w:val="55"/>
        </w:numPr>
        <w:spacing w:after="0" w:line="240" w:lineRule="auto"/>
        <w:ind w:hanging="153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53FC">
        <w:rPr>
          <w:rFonts w:ascii="Times New Roman" w:hAnsi="Times New Roman"/>
          <w:sz w:val="24"/>
          <w:szCs w:val="24"/>
        </w:rPr>
        <w:t xml:space="preserve">критерий - </w:t>
      </w:r>
      <w:r w:rsidRPr="003553FC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1A78BC">
      <w:pPr>
        <w:pStyle w:val="ListParagraph"/>
        <w:numPr>
          <w:ilvl w:val="1"/>
          <w:numId w:val="5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1A78BC">
      <w:pPr>
        <w:pStyle w:val="ListParagraph"/>
        <w:numPr>
          <w:ilvl w:val="1"/>
          <w:numId w:val="5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1A78BC">
      <w:pPr>
        <w:pStyle w:val="ListParagraph"/>
        <w:numPr>
          <w:ilvl w:val="1"/>
          <w:numId w:val="56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98,5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39,4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1A78BC">
      <w:pPr>
        <w:pStyle w:val="ListParagraph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B4184F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93,9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46,9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B4184F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6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60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85,3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25,6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B4184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98,4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B4184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19,2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B4184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48,9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07C6B" w:rsidRDefault="00551FF1" w:rsidP="00B418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707C6B">
        <w:rPr>
          <w:rFonts w:ascii="Times New Roman" w:hAnsi="Times New Roman"/>
          <w:sz w:val="24"/>
          <w:szCs w:val="24"/>
        </w:rPr>
        <w:t xml:space="preserve">культуры» </w:t>
      </w:r>
      <w:r>
        <w:rPr>
          <w:rFonts w:ascii="Times New Roman" w:hAnsi="Times New Roman"/>
          <w:sz w:val="24"/>
          <w:szCs w:val="24"/>
        </w:rPr>
        <w:t>92</w:t>
      </w:r>
      <w:r w:rsidRPr="00707C6B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кулер с водой</w:t>
      </w:r>
      <w:r w:rsidRPr="00707C6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707C6B">
        <w:rPr>
          <w:rFonts w:ascii="Times New Roman" w:hAnsi="Times New Roman"/>
          <w:sz w:val="24"/>
          <w:szCs w:val="24"/>
        </w:rPr>
        <w:t xml:space="preserve"> ответа),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</w:t>
      </w:r>
      <w:r w:rsidRPr="00715A2E">
        <w:rPr>
          <w:rFonts w:ascii="Times New Roman" w:hAnsi="Times New Roman"/>
          <w:sz w:val="24"/>
          <w:szCs w:val="24"/>
        </w:rPr>
        <w:t>очется при музее посещать кружок или клуб, где обучаться основам генеалогии, и кружок, где учиться северному орнаментальному вязанию;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715A2E">
        <w:rPr>
          <w:rFonts w:ascii="Times New Roman" w:hAnsi="Times New Roman"/>
          <w:sz w:val="24"/>
          <w:szCs w:val="24"/>
        </w:rPr>
        <w:t>проводить литературно-музыкальные вечера в музее</w:t>
      </w:r>
      <w:r>
        <w:rPr>
          <w:rFonts w:ascii="Times New Roman" w:hAnsi="Times New Roman"/>
          <w:sz w:val="24"/>
          <w:szCs w:val="24"/>
        </w:rPr>
        <w:t xml:space="preserve"> (2 ответа),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 при музее (5 ответов),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715A2E">
        <w:rPr>
          <w:rFonts w:ascii="Times New Roman" w:hAnsi="Times New Roman"/>
          <w:sz w:val="24"/>
          <w:szCs w:val="24"/>
        </w:rPr>
        <w:t>рганизовать доступ ко всем залам для колясочников</w:t>
      </w:r>
      <w:r>
        <w:rPr>
          <w:rFonts w:ascii="Times New Roman" w:hAnsi="Times New Roman"/>
          <w:sz w:val="24"/>
          <w:szCs w:val="24"/>
        </w:rPr>
        <w:t>,</w:t>
      </w:r>
    </w:p>
    <w:p w:rsidR="00551FF1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оплата банковской картой (2 ответа),</w:t>
      </w:r>
    </w:p>
    <w:p w:rsidR="00551FF1" w:rsidRPr="00715A2E" w:rsidRDefault="00551FF1" w:rsidP="00715A2E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15A2E">
        <w:rPr>
          <w:rFonts w:ascii="Times New Roman" w:hAnsi="Times New Roman"/>
          <w:sz w:val="24"/>
          <w:szCs w:val="24"/>
        </w:rPr>
        <w:t>Чтоб у музея появились новые помещения для хранилища экспонатов.Очень бы хотелось,чтоб правительство области выделило деньги на покупку земельного участка,находящегося рядом с музейным двориком и у сотрудников музея была бы возможность организовывать ещё больше мероприятий для населения,</w:t>
      </w:r>
      <w:r>
        <w:rPr>
          <w:rFonts w:ascii="Times New Roman" w:hAnsi="Times New Roman"/>
          <w:sz w:val="24"/>
          <w:szCs w:val="24"/>
        </w:rPr>
        <w:t xml:space="preserve"> на открытом воздухе».</w:t>
      </w:r>
    </w:p>
    <w:p w:rsidR="00551FF1" w:rsidRDefault="00551FF1" w:rsidP="00B4184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7C6B">
        <w:rPr>
          <w:rFonts w:ascii="Times New Roman" w:hAnsi="Times New Roman"/>
          <w:sz w:val="24"/>
          <w:szCs w:val="24"/>
        </w:rPr>
        <w:t>Итоговые значения показателей, характеризующих</w:t>
      </w:r>
      <w:r>
        <w:rPr>
          <w:rFonts w:ascii="Times New Roman" w:hAnsi="Times New Roman"/>
          <w:sz w:val="24"/>
          <w:szCs w:val="24"/>
        </w:rPr>
        <w:t xml:space="preserve">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», представлены на рисунке 35 и в Приложении 2.</w:t>
      </w:r>
    </w:p>
    <w:p w:rsidR="00551FF1" w:rsidRDefault="00551FF1" w:rsidP="00B4184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0" o:spid="_x0000_i1060" type="#_x0000_t75" style="width:461.4pt;height:166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">
            <v:imagedata r:id="rId44" o:title=""/>
            <o:lock v:ext="edit" aspectratio="f"/>
          </v:shape>
        </w:pict>
      </w:r>
    </w:p>
    <w:p w:rsidR="00551FF1" w:rsidRDefault="00551FF1" w:rsidP="00B4184F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35.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B41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B41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 выявлено, что 4 из 5 показателей имеют высокую степень оценки; среднюю оценку получил критерий 3 «доступность услуг для инвалидов».</w:t>
      </w:r>
    </w:p>
    <w:p w:rsidR="00551FF1" w:rsidRDefault="00551FF1" w:rsidP="00B41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3)составляет 92 баллов из 100.</w:t>
      </w:r>
    </w:p>
    <w:p w:rsidR="00551FF1" w:rsidRDefault="00551FF1" w:rsidP="00B4184F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3F327C">
        <w:rPr>
          <w:rFonts w:ascii="Times New Roman" w:hAnsi="Times New Roman"/>
          <w:i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0649F">
        <w:rPr>
          <w:rFonts w:ascii="Times New Roman" w:hAnsi="Times New Roman"/>
          <w:sz w:val="24"/>
          <w:szCs w:val="24"/>
        </w:rPr>
        <w:t xml:space="preserve">занимает </w:t>
      </w:r>
      <w:r>
        <w:rPr>
          <w:rFonts w:ascii="Times New Roman" w:hAnsi="Times New Roman"/>
          <w:sz w:val="24"/>
          <w:szCs w:val="24"/>
        </w:rPr>
        <w:t>8</w:t>
      </w:r>
      <w:r w:rsidRPr="0080649F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</w:t>
      </w:r>
      <w:r w:rsidRPr="0080649F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C155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36). За прошедший период повысилась оценка доступности услуг для инвалидов, а также открытости доступности информации об организации в открытых источниках и комфортности условий предоставлений услуг в организации культуры.</w:t>
      </w:r>
    </w:p>
    <w:p w:rsidR="00551FF1" w:rsidRDefault="00551FF1" w:rsidP="00C155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C155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1" o:spid="_x0000_i1061" type="#_x0000_t75" style="width:461.4pt;height:17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">
            <v:imagedata r:id="rId45" o:title="" cropbottom="-37f"/>
            <o:lock v:ext="edit" aspectratio="f"/>
          </v:shape>
        </w:pict>
      </w:r>
    </w:p>
    <w:p w:rsidR="00551FF1" w:rsidRDefault="00551FF1" w:rsidP="00C1551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36.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577CF7">
        <w:rPr>
          <w:rFonts w:ascii="Times New Roman" w:hAnsi="Times New Roman"/>
          <w:sz w:val="24"/>
          <w:szCs w:val="24"/>
        </w:rPr>
        <w:t>Каргопольский историко-архитектурный и художественный музей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Pr="009C5C43" w:rsidRDefault="00551FF1" w:rsidP="002D3EEA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2.13</w:t>
      </w:r>
      <w:r w:rsidRPr="002D3EEA">
        <w:rPr>
          <w:rFonts w:ascii="Times New Roman" w:hAnsi="Times New Roman"/>
          <w:b/>
          <w:sz w:val="24"/>
          <w:szCs w:val="24"/>
        </w:rPr>
        <w:t>Государственное бюджетное учреждение культуры Архангельской области «Сольвычегодский историко-художественный музей»</w:t>
      </w:r>
    </w:p>
    <w:p w:rsidR="00551FF1" w:rsidRDefault="00551FF1" w:rsidP="00853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632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32.</w:t>
      </w:r>
    </w:p>
    <w:p w:rsidR="00551FF1" w:rsidRPr="00254A62" w:rsidRDefault="00551FF1" w:rsidP="0085367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53,6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88,8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8536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85367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33.</w:t>
      </w:r>
    </w:p>
    <w:p w:rsidR="00551FF1" w:rsidRDefault="00551FF1" w:rsidP="0085367F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33</w:t>
      </w:r>
    </w:p>
    <w:tbl>
      <w:tblPr>
        <w:tblW w:w="9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99"/>
        <w:gridCol w:w="2069"/>
        <w:gridCol w:w="1721"/>
      </w:tblGrid>
      <w:tr w:rsidR="00551FF1" w:rsidRPr="00EA49B0" w:rsidTr="002D3EEA">
        <w:trPr>
          <w:jc w:val="center"/>
        </w:trPr>
        <w:tc>
          <w:tcPr>
            <w:tcW w:w="5864" w:type="dxa"/>
            <w:vAlign w:val="center"/>
          </w:tcPr>
          <w:p w:rsidR="00551FF1" w:rsidRPr="00EA49B0" w:rsidRDefault="00551FF1" w:rsidP="002D3EE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2D3EE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2D3EEA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2D3EEA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2D3EEA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14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145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361142" w:rsidRDefault="00551FF1" w:rsidP="002D3EEA">
            <w:pPr>
              <w:pStyle w:val="s1"/>
              <w:numPr>
                <w:ilvl w:val="0"/>
                <w:numId w:val="82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D3EEA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D3EEA">
        <w:trPr>
          <w:jc w:val="center"/>
        </w:trPr>
        <w:tc>
          <w:tcPr>
            <w:tcW w:w="5864" w:type="dxa"/>
          </w:tcPr>
          <w:p w:rsidR="00551FF1" w:rsidRPr="00EA49B0" w:rsidRDefault="00551FF1" w:rsidP="002D3EEA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2D3EEA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 из 9</w:t>
            </w:r>
          </w:p>
        </w:tc>
        <w:tc>
          <w:tcPr>
            <w:tcW w:w="1664" w:type="dxa"/>
          </w:tcPr>
          <w:p w:rsidR="00551FF1" w:rsidRPr="00EA49B0" w:rsidRDefault="00551FF1" w:rsidP="002D3EEA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(из 12)</w:t>
            </w:r>
          </w:p>
        </w:tc>
      </w:tr>
    </w:tbl>
    <w:p w:rsidR="00551FF1" w:rsidRDefault="00551FF1" w:rsidP="002D3EEA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11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составляет 8 баллов из 9 возможных и соответствует отличному уровню полноты информации. </w:t>
      </w:r>
    </w:p>
    <w:p w:rsidR="00551FF1" w:rsidRDefault="00551FF1" w:rsidP="008536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37, а также в Приложении 2. Согласно рисунку 37,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85367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2" o:spid="_x0000_i1062" type="#_x0000_t75" style="width:464.4pt;height:34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">
            <v:imagedata r:id="rId46" o:title="" cropbottom="-38f"/>
            <o:lock v:ext="edit" aspectratio="f"/>
          </v:shape>
        </w:pict>
      </w:r>
    </w:p>
    <w:p w:rsidR="00551FF1" w:rsidRDefault="00551FF1" w:rsidP="0085367F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37.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85367F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553FC" w:rsidRDefault="00551FF1" w:rsidP="001A78BC">
      <w:pPr>
        <w:pStyle w:val="ListParagraph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53FC">
        <w:rPr>
          <w:rFonts w:ascii="Times New Roman" w:hAnsi="Times New Roman"/>
          <w:sz w:val="24"/>
          <w:szCs w:val="24"/>
        </w:rPr>
        <w:t xml:space="preserve">критерий - </w:t>
      </w:r>
      <w:r w:rsidRPr="003553FC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1A78BC">
      <w:pPr>
        <w:pStyle w:val="ListParagraph"/>
        <w:numPr>
          <w:ilvl w:val="1"/>
          <w:numId w:val="5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90,5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27,2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1A78BC">
      <w:pPr>
        <w:pStyle w:val="ListParagraph"/>
        <w:numPr>
          <w:ilvl w:val="1"/>
          <w:numId w:val="5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1A78BC">
      <w:pPr>
        <w:pStyle w:val="ListParagraph"/>
        <w:numPr>
          <w:ilvl w:val="1"/>
          <w:numId w:val="59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99,3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39,6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1A78BC">
      <w:pPr>
        <w:pStyle w:val="ListParagraph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85367F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97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48,5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85367F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4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12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60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97,6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29,3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85367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39,8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85367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97,9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19,6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85367F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99,4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49,7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07C6B" w:rsidRDefault="00551FF1" w:rsidP="008536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</w:t>
      </w:r>
      <w:r w:rsidRPr="00707C6B">
        <w:rPr>
          <w:rFonts w:ascii="Times New Roman" w:hAnsi="Times New Roman"/>
          <w:sz w:val="24"/>
          <w:szCs w:val="24"/>
        </w:rPr>
        <w:t>учреждении культуры» 96,6% респондентов не выразили особых пожеланий. У высказавших пожелания респондентов были следующие ответы:</w:t>
      </w:r>
    </w:p>
    <w:p w:rsidR="00551FF1" w:rsidRDefault="00551FF1" w:rsidP="0085367F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A306EC">
        <w:rPr>
          <w:rFonts w:ascii="Times New Roman" w:hAnsi="Times New Roman"/>
          <w:sz w:val="24"/>
          <w:szCs w:val="24"/>
        </w:rPr>
        <w:t>ополнительное помещение для работы посетителей с документ</w:t>
      </w:r>
      <w:r>
        <w:rPr>
          <w:rFonts w:ascii="Times New Roman" w:hAnsi="Times New Roman"/>
          <w:sz w:val="24"/>
          <w:szCs w:val="24"/>
        </w:rPr>
        <w:t>ами, хранящимися в фондах музея;</w:t>
      </w:r>
    </w:p>
    <w:p w:rsidR="00551FF1" w:rsidRDefault="00551FF1" w:rsidP="00A306E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нужна уличная навигация</w:t>
      </w:r>
      <w:r w:rsidRPr="00707C6B">
        <w:rPr>
          <w:rFonts w:ascii="Times New Roman" w:hAnsi="Times New Roman"/>
          <w:sz w:val="24"/>
          <w:szCs w:val="24"/>
        </w:rPr>
        <w:t>(2 ответа),</w:t>
      </w:r>
    </w:p>
    <w:p w:rsidR="00551FF1" w:rsidRDefault="00551FF1" w:rsidP="00A306E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306EC">
        <w:rPr>
          <w:rFonts w:ascii="Times New Roman" w:hAnsi="Times New Roman"/>
          <w:sz w:val="24"/>
          <w:szCs w:val="24"/>
        </w:rPr>
        <w:t>роводить конкурсы,например, после открытия новой экспозиции объявите о творческом фотоконкурсе, где главным условием нужно будет сделать фото с понравившимся экспонатом и выложить его в соц.сети под специальным #хэштегом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A306E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кафе</w:t>
      </w:r>
      <w:r w:rsidRPr="00A306EC">
        <w:rPr>
          <w:rFonts w:ascii="Times New Roman" w:hAnsi="Times New Roman"/>
          <w:sz w:val="24"/>
          <w:szCs w:val="24"/>
        </w:rPr>
        <w:t xml:space="preserve"> или кофе-автомата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A306EC" w:rsidRDefault="00551FF1" w:rsidP="00A306EC">
      <w:pPr>
        <w:pStyle w:val="ListParagraph"/>
        <w:tabs>
          <w:tab w:val="left" w:pos="993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7C6B"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</w:t>
      </w:r>
      <w:r>
        <w:rPr>
          <w:rFonts w:ascii="Times New Roman" w:hAnsi="Times New Roman"/>
          <w:sz w:val="24"/>
          <w:szCs w:val="24"/>
        </w:rPr>
        <w:t xml:space="preserve">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», представлены на рисунке 38 и в Приложении 2.</w:t>
      </w:r>
    </w:p>
    <w:p w:rsidR="00551FF1" w:rsidRDefault="00551FF1" w:rsidP="0085367F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4" o:spid="_x0000_i1063" type="#_x0000_t75" style="width:461.4pt;height:16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">
            <v:imagedata r:id="rId47" o:title=""/>
            <o:lock v:ext="edit" aspectratio="f"/>
          </v:shape>
        </w:pict>
      </w:r>
    </w:p>
    <w:p w:rsidR="00551FF1" w:rsidRDefault="00551FF1" w:rsidP="0085367F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38. Итоговые значения показателей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853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853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 выявлено, что 4 из 5 показателей имеют высокую степень оценки; среднюю оценку получил критерий 3 «доступность услуг для инвалидов».</w:t>
      </w:r>
    </w:p>
    <w:p w:rsidR="00551FF1" w:rsidRDefault="00551FF1" w:rsidP="008536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3)составляет 91,9 баллов из 100.</w:t>
      </w:r>
    </w:p>
    <w:p w:rsidR="00551FF1" w:rsidRDefault="00551FF1" w:rsidP="0085367F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</w:t>
      </w:r>
      <w:r w:rsidRPr="0080649F">
        <w:rPr>
          <w:rFonts w:ascii="Times New Roman" w:hAnsi="Times New Roman"/>
          <w:sz w:val="24"/>
          <w:szCs w:val="24"/>
        </w:rPr>
        <w:t xml:space="preserve"> года, «</w:t>
      </w:r>
      <w:r w:rsidRPr="002D3EEA">
        <w:rPr>
          <w:rFonts w:ascii="Times New Roman" w:hAnsi="Times New Roman"/>
          <w:i/>
          <w:sz w:val="24"/>
          <w:szCs w:val="24"/>
        </w:rPr>
        <w:t>Сольвычегодский историко-художественный музей</w:t>
      </w:r>
      <w:r w:rsidRPr="0080649F">
        <w:rPr>
          <w:rFonts w:ascii="Times New Roman" w:hAnsi="Times New Roman"/>
          <w:sz w:val="24"/>
          <w:szCs w:val="24"/>
        </w:rPr>
        <w:t xml:space="preserve">» занимает </w:t>
      </w:r>
      <w:r>
        <w:rPr>
          <w:rFonts w:ascii="Times New Roman" w:hAnsi="Times New Roman"/>
          <w:sz w:val="24"/>
          <w:szCs w:val="24"/>
        </w:rPr>
        <w:t>9 место из 15</w:t>
      </w:r>
      <w:r w:rsidRPr="0080649F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6747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39). За прошедший период повысилась оценка доступности услуг для инвалидов, а также открытости доступности информации об организации в открытых источниках.</w:t>
      </w:r>
    </w:p>
    <w:p w:rsidR="00551FF1" w:rsidRDefault="00551FF1" w:rsidP="006747F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674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6" o:spid="_x0000_i1064" type="#_x0000_t75" style="width:468.6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">
            <v:imagedata r:id="rId48" o:title=""/>
            <o:lock v:ext="edit" aspectratio="f"/>
          </v:shape>
        </w:pict>
      </w:r>
    </w:p>
    <w:p w:rsidR="00551FF1" w:rsidRDefault="00551FF1" w:rsidP="006747FE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39.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z w:val="24"/>
          <w:szCs w:val="24"/>
        </w:rPr>
        <w:t>Сольвычегодский историко-художественный музей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/>
    <w:p w:rsidR="00551FF1" w:rsidRDefault="00551FF1"/>
    <w:p w:rsidR="00551FF1" w:rsidRPr="002A5A69" w:rsidRDefault="00551FF1" w:rsidP="00A306EC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2.14</w:t>
      </w:r>
      <w:bookmarkStart w:id="6" w:name="Организация14"/>
      <w:r w:rsidRPr="002A5A69">
        <w:rPr>
          <w:rFonts w:ascii="Times New Roman" w:hAnsi="Times New Roman"/>
          <w:b/>
          <w:sz w:val="24"/>
          <w:szCs w:val="24"/>
        </w:rPr>
        <w:t xml:space="preserve">Государственное бюджетное учреждение </w:t>
      </w:r>
      <w:r w:rsidRPr="002A5A69">
        <w:rPr>
          <w:rFonts w:ascii="Times New Roman" w:hAnsi="Times New Roman"/>
          <w:b/>
          <w:spacing w:val="-4"/>
          <w:sz w:val="24"/>
          <w:szCs w:val="24"/>
        </w:rPr>
        <w:t>культуры Архангельской области «Вельский краеведческий музей имени В.Ф. Кулакова»</w:t>
      </w:r>
    </w:p>
    <w:bookmarkEnd w:id="6"/>
    <w:p w:rsidR="00551FF1" w:rsidRPr="009C5C43" w:rsidRDefault="00551FF1" w:rsidP="00F75A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618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34.</w:t>
      </w:r>
    </w:p>
    <w:p w:rsidR="00551FF1" w:rsidRPr="00254A62" w:rsidRDefault="00551FF1" w:rsidP="00F75AEC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79,8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81,7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F75AE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F75AE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35.</w:t>
      </w:r>
    </w:p>
    <w:p w:rsidR="00551FF1" w:rsidRDefault="00551FF1" w:rsidP="00F75AEC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35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34"/>
        <w:gridCol w:w="2069"/>
        <w:gridCol w:w="1721"/>
      </w:tblGrid>
      <w:tr w:rsidR="00551FF1" w:rsidRPr="00EA49B0" w:rsidTr="002A5A69">
        <w:trPr>
          <w:jc w:val="center"/>
        </w:trPr>
        <w:tc>
          <w:tcPr>
            <w:tcW w:w="5999" w:type="dxa"/>
            <w:vAlign w:val="center"/>
          </w:tcPr>
          <w:p w:rsidR="00551FF1" w:rsidRPr="00EA49B0" w:rsidRDefault="00551FF1" w:rsidP="002A5A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19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1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9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4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firstLine="112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2A5A69">
        <w:trPr>
          <w:jc w:val="center"/>
        </w:trPr>
        <w:tc>
          <w:tcPr>
            <w:tcW w:w="5999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из 9</w:t>
            </w:r>
          </w:p>
        </w:tc>
        <w:tc>
          <w:tcPr>
            <w:tcW w:w="1664" w:type="dxa"/>
          </w:tcPr>
          <w:p w:rsidR="00551FF1" w:rsidRPr="00EA49B0" w:rsidRDefault="00551FF1" w:rsidP="002A5A69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(из 12)</w:t>
            </w:r>
          </w:p>
        </w:tc>
      </w:tr>
    </w:tbl>
    <w:p w:rsidR="00551FF1" w:rsidRDefault="00551FF1" w:rsidP="00F75AE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9 баллов и соответствует хорошему уровню полноты информации и информационных объектов (критерий 1.1).  Оценка наличия информации, размещенной на информационных стендах, составляет 5 баллов из 9 возможных и соответствует среднему уровню полноты информации. </w:t>
      </w:r>
    </w:p>
    <w:p w:rsidR="00551FF1" w:rsidRDefault="00551FF1" w:rsidP="00F75AE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40, а также в Приложении 2. Согласно рисунку 40,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F75AE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47" o:spid="_x0000_i1065" type="#_x0000_t75" style="width:466.8pt;height:348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E6QN3AAAAAUBAAAPAAAAZHJzL2Rvd25y&#10;ZXYueG1sTI9BS8NAEIXvgv9hGcGb3ZhgtDGbIiV6EtQqpcdpdpoEs7Nhd9vEf+/qRS8Dj/d475ty&#10;NZtBnMj53rKC60UCgrixuudWwcf749UdCB+QNQ6WScEXeVhV52clFtpO/EanTWhFLGFfoIIuhLGQ&#10;0jcdGfQLOxJH72CdwRCla6V2OMVyM8g0SXJpsOe40OFI646az83RKJj7l3W9xdcp2z3fNIdU1vWT&#10;q5W6vJgf7kEEmsNfGH7wIzpUkWlvj6y9GBTER8Lvjd4yy3IQewX58jYFWZXyP331DQ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">
            <v:imagedata r:id="rId49" o:title=""/>
            <o:lock v:ext="edit" aspectratio="f"/>
          </v:shape>
        </w:pict>
      </w:r>
    </w:p>
    <w:p w:rsidR="00551FF1" w:rsidRDefault="00551FF1" w:rsidP="00F75AE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40.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F75AEC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 xml:space="preserve">Вельский </w:t>
      </w:r>
      <w:r>
        <w:rPr>
          <w:rFonts w:ascii="Times New Roman" w:hAnsi="Times New Roman"/>
          <w:i/>
          <w:spacing w:val="-4"/>
          <w:sz w:val="24"/>
          <w:szCs w:val="24"/>
        </w:rPr>
        <w:t>краеведческий музей имени В.Ф. 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Кулакова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F75AEC" w:rsidRDefault="00551FF1" w:rsidP="001A78BC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75AEC">
        <w:rPr>
          <w:rFonts w:ascii="Times New Roman" w:hAnsi="Times New Roman"/>
          <w:sz w:val="24"/>
          <w:szCs w:val="24"/>
        </w:rPr>
        <w:t xml:space="preserve">критерий - </w:t>
      </w:r>
      <w:r w:rsidRPr="00F75AEC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1A78BC">
      <w:pPr>
        <w:pStyle w:val="ListParagraph"/>
        <w:numPr>
          <w:ilvl w:val="1"/>
          <w:numId w:val="6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66,7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20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1A78BC">
      <w:pPr>
        <w:pStyle w:val="ListParagraph"/>
        <w:numPr>
          <w:ilvl w:val="1"/>
          <w:numId w:val="6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60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18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1A78BC">
      <w:pPr>
        <w:pStyle w:val="ListParagraph"/>
        <w:numPr>
          <w:ilvl w:val="1"/>
          <w:numId w:val="6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96,3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38,5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1A78BC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100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50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F75AEC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95,5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47,7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F75AEC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4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12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A87CE2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40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16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96,3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75AEC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95,6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38,3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94,3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37,7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94,8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75AEC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94,8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28,4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92,4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18,5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75AEC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94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707C6B" w:rsidRDefault="00551FF1" w:rsidP="00F75AE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ответе на открытый вопрос «</w:t>
      </w:r>
      <w:r w:rsidRPr="007A2E2E">
        <w:rPr>
          <w:rFonts w:ascii="Times New Roman" w:hAnsi="Times New Roman"/>
          <w:sz w:val="24"/>
          <w:szCs w:val="24"/>
        </w:rPr>
        <w:t xml:space="preserve">Ваши предложения по улучшению условий оказания услуг в данном учреждении </w:t>
      </w:r>
      <w:r w:rsidRPr="00707C6B">
        <w:rPr>
          <w:rFonts w:ascii="Times New Roman" w:hAnsi="Times New Roman"/>
          <w:sz w:val="24"/>
          <w:szCs w:val="24"/>
        </w:rPr>
        <w:t xml:space="preserve">культуры» </w:t>
      </w:r>
      <w:r>
        <w:rPr>
          <w:rFonts w:ascii="Times New Roman" w:hAnsi="Times New Roman"/>
          <w:sz w:val="24"/>
          <w:szCs w:val="24"/>
        </w:rPr>
        <w:t>89</w:t>
      </w:r>
      <w:r w:rsidRPr="00707C6B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707C6B" w:rsidRDefault="00551FF1" w:rsidP="00F75AE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сдвинуть график работы на более позднее времяи выходные (7 ответов</w:t>
      </w:r>
      <w:r w:rsidRPr="00707C6B">
        <w:rPr>
          <w:rFonts w:ascii="Times New Roman" w:hAnsi="Times New Roman"/>
          <w:sz w:val="24"/>
          <w:szCs w:val="24"/>
        </w:rPr>
        <w:t>),</w:t>
      </w:r>
    </w:p>
    <w:p w:rsidR="00551FF1" w:rsidRPr="00707C6B" w:rsidRDefault="00551FF1" w:rsidP="00F75AEC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2E6DB0">
        <w:rPr>
          <w:rFonts w:ascii="Times New Roman" w:hAnsi="Times New Roman"/>
          <w:sz w:val="24"/>
          <w:szCs w:val="24"/>
        </w:rPr>
        <w:t xml:space="preserve">борка территории музея и ближайшей от него территории от мусора </w:t>
      </w:r>
      <w:r w:rsidRPr="00707C6B">
        <w:rPr>
          <w:rFonts w:ascii="Times New Roman" w:hAnsi="Times New Roman"/>
          <w:sz w:val="24"/>
          <w:szCs w:val="24"/>
        </w:rPr>
        <w:t>(2 ответа),</w:t>
      </w:r>
    </w:p>
    <w:p w:rsidR="00551FF1" w:rsidRPr="002E6DB0" w:rsidRDefault="00551FF1" w:rsidP="002E6DB0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2E6DB0">
        <w:rPr>
          <w:rFonts w:ascii="Times New Roman" w:hAnsi="Times New Roman"/>
          <w:sz w:val="24"/>
          <w:szCs w:val="24"/>
        </w:rPr>
        <w:t>лучшить доступность для маломобильных групп населения</w:t>
      </w:r>
      <w:r>
        <w:rPr>
          <w:rFonts w:ascii="Times New Roman" w:hAnsi="Times New Roman"/>
          <w:sz w:val="24"/>
          <w:szCs w:val="24"/>
        </w:rPr>
        <w:t xml:space="preserve">; </w:t>
      </w:r>
      <w:r w:rsidRPr="002E6DB0">
        <w:rPr>
          <w:rFonts w:ascii="Times New Roman" w:hAnsi="Times New Roman"/>
          <w:sz w:val="24"/>
          <w:szCs w:val="24"/>
        </w:rPr>
        <w:t>организация и закупка оборудования для реализации "доступной среды" для инвалидов разных категорий</w:t>
      </w:r>
      <w:r>
        <w:rPr>
          <w:rFonts w:ascii="Times New Roman" w:hAnsi="Times New Roman"/>
          <w:sz w:val="24"/>
          <w:szCs w:val="24"/>
        </w:rPr>
        <w:t xml:space="preserve"> (3 ответа).</w:t>
      </w:r>
    </w:p>
    <w:p w:rsidR="00551FF1" w:rsidRDefault="00551FF1" w:rsidP="00F75AE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Итоговые значения показателей, характеризующих общие критерии оценки качества условий оказания услуг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 xml:space="preserve">Вельский </w:t>
      </w:r>
      <w:r>
        <w:rPr>
          <w:rFonts w:ascii="Times New Roman" w:hAnsi="Times New Roman"/>
          <w:i/>
          <w:spacing w:val="-4"/>
          <w:sz w:val="24"/>
          <w:szCs w:val="24"/>
        </w:rPr>
        <w:t>краеведческий музей имени В.Ф. 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Кулакова</w:t>
      </w:r>
      <w:r>
        <w:rPr>
          <w:rFonts w:ascii="Times New Roman" w:hAnsi="Times New Roman"/>
          <w:sz w:val="24"/>
          <w:szCs w:val="24"/>
        </w:rPr>
        <w:t>», представлены на рисунке 41 и в Приложении 2.</w:t>
      </w:r>
    </w:p>
    <w:p w:rsidR="00551FF1" w:rsidRDefault="00551FF1" w:rsidP="00F75AE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0" o:spid="_x0000_i1066" type="#_x0000_t75" style="width:465pt;height:176.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">
            <v:imagedata r:id="rId50" o:title=""/>
            <o:lock v:ext="edit" aspectratio="f"/>
          </v:shape>
        </w:pict>
      </w:r>
    </w:p>
    <w:p w:rsidR="00551FF1" w:rsidRDefault="00551FF1" w:rsidP="00F75AEC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41. Итоговые значения показателей независимой оценки качества условий оказания услуг в организации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F75A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75A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>» выявлено, что 3 из 5 показателей имеют высокую степень оценки; среднюю – критерий 1 «открытость и доступность информации об организации культуры», средне-низкую – критерий 3 «доступность услуг для инвалидов».</w:t>
      </w:r>
    </w:p>
    <w:p w:rsidR="00551FF1" w:rsidRDefault="00551FF1" w:rsidP="00F75A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3)составляет 84 балла из 100.</w:t>
      </w:r>
    </w:p>
    <w:p w:rsidR="00551FF1" w:rsidRDefault="00551FF1" w:rsidP="00F75AEC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80649F">
        <w:rPr>
          <w:rFonts w:ascii="Times New Roman" w:hAnsi="Times New Roman"/>
          <w:sz w:val="24"/>
          <w:szCs w:val="24"/>
        </w:rPr>
        <w:t>занимает 1</w:t>
      </w:r>
      <w:r>
        <w:rPr>
          <w:rFonts w:ascii="Times New Roman" w:hAnsi="Times New Roman"/>
          <w:sz w:val="24"/>
          <w:szCs w:val="24"/>
        </w:rPr>
        <w:t>5 место из 15</w:t>
      </w:r>
      <w:r w:rsidRPr="0080649F">
        <w:rPr>
          <w:rFonts w:ascii="Times New Roman" w:hAnsi="Times New Roman"/>
          <w:sz w:val="24"/>
          <w:szCs w:val="24"/>
        </w:rPr>
        <w:t>.</w:t>
      </w:r>
    </w:p>
    <w:p w:rsidR="00551FF1" w:rsidRDefault="00551FF1" w:rsidP="002E6D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42). За прошедший период повысилась оценка открытости доступности информации об организации в открытых источниках; оценка доступности услуг для инвалидов, наоборот, понизилась.</w:t>
      </w:r>
    </w:p>
    <w:p w:rsidR="00551FF1" w:rsidRDefault="00551FF1" w:rsidP="002E6D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2E6D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1" o:spid="_x0000_i1067" type="#_x0000_t75" style="width:460.2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">
            <v:imagedata r:id="rId51" o:title=""/>
            <o:lock v:ext="edit" aspectratio="f"/>
          </v:shape>
        </w:pict>
      </w:r>
    </w:p>
    <w:p w:rsidR="00551FF1" w:rsidRDefault="00551FF1" w:rsidP="002E6DB0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42.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Вельский краеведческий музей имени В.Ф. Кулакова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Pr="0085367F" w:rsidRDefault="00551FF1" w:rsidP="00707C6B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2.15</w:t>
      </w:r>
      <w:r w:rsidRPr="002A5A69">
        <w:rPr>
          <w:rFonts w:ascii="Times New Roman" w:hAnsi="Times New Roman"/>
          <w:b/>
          <w:sz w:val="24"/>
          <w:szCs w:val="24"/>
        </w:rPr>
        <w:t xml:space="preserve">Государственное бюджетное учреждение </w:t>
      </w:r>
      <w:r w:rsidRPr="002A5A69">
        <w:rPr>
          <w:rFonts w:ascii="Times New Roman" w:hAnsi="Times New Roman"/>
          <w:b/>
          <w:spacing w:val="-4"/>
          <w:sz w:val="24"/>
          <w:szCs w:val="24"/>
        </w:rPr>
        <w:t>культуры Архангельской области «Дом народного творчества»</w:t>
      </w:r>
    </w:p>
    <w:p w:rsidR="00551FF1" w:rsidRPr="009C5C43" w:rsidRDefault="00551FF1" w:rsidP="00FE7F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00B4">
        <w:rPr>
          <w:rFonts w:ascii="Times New Roman" w:hAnsi="Times New Roman"/>
          <w:sz w:val="24"/>
          <w:szCs w:val="24"/>
        </w:rPr>
        <w:t>Социально-демографический портрет потребителя</w:t>
      </w:r>
      <w:r w:rsidRPr="00942607">
        <w:rPr>
          <w:rFonts w:ascii="Times New Roman" w:hAnsi="Times New Roman"/>
          <w:sz w:val="24"/>
          <w:szCs w:val="24"/>
        </w:rPr>
        <w:t xml:space="preserve"> (</w:t>
      </w:r>
      <w:r w:rsidRPr="00942607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361 человек</w:t>
      </w:r>
      <w:r w:rsidRPr="0094260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представлен в таблице 36.</w:t>
      </w:r>
    </w:p>
    <w:p w:rsidR="00551FF1" w:rsidRPr="00254A62" w:rsidRDefault="00551FF1" w:rsidP="00FE7F79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067C6"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z w:val="24"/>
          <w:szCs w:val="24"/>
        </w:rPr>
        <w:t>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3"/>
        <w:gridCol w:w="1958"/>
        <w:gridCol w:w="1764"/>
      </w:tblGrid>
      <w:tr w:rsidR="00551FF1" w:rsidRPr="00EA49B0" w:rsidTr="00EA49B0">
        <w:tc>
          <w:tcPr>
            <w:tcW w:w="5778" w:type="dxa"/>
            <w:vAlign w:val="bottom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Пол респондентов</w:t>
            </w:r>
          </w:p>
        </w:tc>
        <w:tc>
          <w:tcPr>
            <w:tcW w:w="1985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Количество опрошенных</w:t>
            </w:r>
          </w:p>
        </w:tc>
        <w:tc>
          <w:tcPr>
            <w:tcW w:w="18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Доля в выборке (%)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Мужской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Женский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82,8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Возраст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 – 25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26 – 35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 – 54 года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старше 55 лет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51,0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Уровень образования респондентов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Высшее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35,5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Полное (общее) 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Неполное среднее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42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Начальное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i/>
                <w:sz w:val="24"/>
                <w:szCs w:val="24"/>
              </w:rPr>
              <w:t>Статус потребителя услуги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Потребитель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94,7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ind w:left="70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Родитель(законный представитель) несовершеннолетнего потребителя услуг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</w:tr>
      <w:tr w:rsidR="00551FF1" w:rsidRPr="00EA49B0" w:rsidTr="00EA49B0">
        <w:tc>
          <w:tcPr>
            <w:tcW w:w="5778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8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51FF1" w:rsidRDefault="00551FF1" w:rsidP="00FE7F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2F40DF" w:rsidRDefault="00551FF1" w:rsidP="00FE7F7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F40DF">
        <w:rPr>
          <w:rFonts w:ascii="Times New Roman" w:hAnsi="Times New Roman"/>
          <w:sz w:val="24"/>
          <w:szCs w:val="24"/>
        </w:rPr>
        <w:t xml:space="preserve">Результаты оценки </w:t>
      </w:r>
      <w:r>
        <w:rPr>
          <w:rFonts w:ascii="Times New Roman" w:hAnsi="Times New Roman"/>
          <w:sz w:val="24"/>
          <w:szCs w:val="24"/>
        </w:rPr>
        <w:t>информации об организации культуры, размещенной на официальном сайте и информационных стендах в помещениях, представлены в Таблице 37.</w:t>
      </w:r>
    </w:p>
    <w:p w:rsidR="00551FF1" w:rsidRDefault="00551FF1" w:rsidP="00FE7F79">
      <w:pPr>
        <w:tabs>
          <w:tab w:val="left" w:pos="993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37</w:t>
      </w:r>
    </w:p>
    <w:tbl>
      <w:tblPr>
        <w:tblW w:w="9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57"/>
        <w:gridCol w:w="2069"/>
        <w:gridCol w:w="1721"/>
      </w:tblGrid>
      <w:tr w:rsidR="00551FF1" w:rsidRPr="00EA49B0" w:rsidTr="002A5A69">
        <w:trPr>
          <w:jc w:val="center"/>
        </w:trPr>
        <w:tc>
          <w:tcPr>
            <w:tcW w:w="5722" w:type="dxa"/>
            <w:vAlign w:val="center"/>
          </w:tcPr>
          <w:p w:rsidR="00551FF1" w:rsidRPr="00EA49B0" w:rsidRDefault="00551FF1" w:rsidP="002A5A6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Перечень информации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информационных стендах в помещении организации</w:t>
            </w:r>
          </w:p>
        </w:tc>
        <w:tc>
          <w:tcPr>
            <w:tcW w:w="1664" w:type="dxa"/>
          </w:tcPr>
          <w:p w:rsidR="00551FF1" w:rsidRPr="00EA49B0" w:rsidRDefault="00551FF1" w:rsidP="006D3298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sz w:val="24"/>
                <w:szCs w:val="24"/>
              </w:rPr>
              <w:t>на официальном сайте организации в сети «Интернет»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Default"/>
            </w:pPr>
            <w:r w:rsidRPr="00361142">
              <w:rPr>
                <w:b/>
                <w:bCs/>
              </w:rPr>
              <w:t xml:space="preserve">I. Общая информация об организации культуры 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19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Полное и сокращенное наименование организации культуры, почтовый адрес, контактные телефоны и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Место нахождения организации культуры и ее филиалов (при наличии)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Дата создания организации культуры, сведения об учредителе/учредителях, контактные телефоны, адрес сайта, адреса электронной почты учредителя/учредителей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Учредительные документы (копия устава организации культуры, свидетельство о государственной регистрации, решения учредителя о создании организации культуры и назначении ее руководителя, положения о филиалах и представительствах (при наличии))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Структура и органы управления организации культуры; фамилии, имена, отчества и должности руководителей организации культуры, ее  структурных подразделений и филиалов (при их наличии), контактные телефоны, адреса сайтов структурных подразделений (при наличии), адреса электронной почты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Режим, график работы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>II. Информация о деятельности организации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Виды предоставляемых услуг организацией культуры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Перечень оказываемых платных услуг (при наличии)*; цены (тарифы) на услуги (при наличии платных услуг), копии документов о порядке предоставления услуг за плату, нормативных правовых актов, устанавливающих цены (тарифы) на услуги (при наличии платных услуг)*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6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12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Материально-техническое обеспечение предоставления услуг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 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Информация о планируемых мероприятиях (анонсы, афиши, акции), новости, события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>Копии лицензий на осуществление деятельность, подлежащей лицензированию в соответствии с законодательством Российской Федерации (при осуществлении соответствующих видов деятельности)*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ind w:left="613" w:firstLine="216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ind w:left="613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361142">
              <w:rPr>
                <w:b/>
                <w:bCs/>
              </w:rPr>
              <w:t xml:space="preserve">III. Информация о независимой оценке качества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361142" w:rsidRDefault="00551FF1" w:rsidP="002A5A69">
            <w:pPr>
              <w:pStyle w:val="s1"/>
              <w:numPr>
                <w:ilvl w:val="0"/>
                <w:numId w:val="8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  <w:r w:rsidRPr="00361142">
              <w:rPr>
                <w:color w:val="000000"/>
              </w:rPr>
              <w:t xml:space="preserve">Результаты независимой оценки качества условий оказания услуг, планы по улучшению  качества работы организации культуры (по устранению недостатков, выявленных по итогам независимой оценки качества) </w:t>
            </w:r>
          </w:p>
        </w:tc>
        <w:tc>
          <w:tcPr>
            <w:tcW w:w="1961" w:type="dxa"/>
            <w:vAlign w:val="center"/>
          </w:tcPr>
          <w:p w:rsidR="00551FF1" w:rsidRPr="00EA49B0" w:rsidRDefault="00551FF1" w:rsidP="000F2D27">
            <w:pPr>
              <w:pStyle w:val="ListParagraph"/>
              <w:widowControl w:val="0"/>
              <w:spacing w:after="0" w:line="240" w:lineRule="auto"/>
              <w:contextualSpacing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4" w:type="dxa"/>
            <w:vAlign w:val="center"/>
          </w:tcPr>
          <w:p w:rsidR="00551FF1" w:rsidRPr="00EA49B0" w:rsidRDefault="00551FF1" w:rsidP="002A5A69">
            <w:pPr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  0,5</w:t>
            </w:r>
          </w:p>
        </w:tc>
      </w:tr>
      <w:tr w:rsidR="00551FF1" w:rsidRPr="00EA49B0" w:rsidTr="002A5A69">
        <w:trPr>
          <w:jc w:val="center"/>
        </w:trPr>
        <w:tc>
          <w:tcPr>
            <w:tcW w:w="5722" w:type="dxa"/>
          </w:tcPr>
          <w:p w:rsidR="00551FF1" w:rsidRPr="00EA49B0" w:rsidRDefault="00551FF1" w:rsidP="002A5A6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61" w:type="dxa"/>
          </w:tcPr>
          <w:p w:rsidR="00551FF1" w:rsidRPr="00EA49B0" w:rsidRDefault="00551FF1" w:rsidP="002A5A69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 (из 10)</w:t>
            </w:r>
          </w:p>
        </w:tc>
        <w:tc>
          <w:tcPr>
            <w:tcW w:w="1664" w:type="dxa"/>
          </w:tcPr>
          <w:p w:rsidR="00551FF1" w:rsidRPr="00EA49B0" w:rsidRDefault="00551FF1" w:rsidP="002A5A69">
            <w:pPr>
              <w:widowControl w:val="0"/>
              <w:tabs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10,5 (из 12)</w:t>
            </w:r>
          </w:p>
        </w:tc>
      </w:tr>
    </w:tbl>
    <w:p w:rsidR="00551FF1" w:rsidRDefault="00551FF1" w:rsidP="002A5A6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оценка открытости и доступности информации о деятельности учреждения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70DDD">
        <w:rPr>
          <w:rFonts w:ascii="Times New Roman" w:hAnsi="Times New Roman"/>
          <w:sz w:val="24"/>
          <w:szCs w:val="24"/>
        </w:rPr>
        <w:t>размещенной на общедо</w:t>
      </w:r>
      <w:r>
        <w:rPr>
          <w:rFonts w:ascii="Times New Roman" w:hAnsi="Times New Roman"/>
          <w:sz w:val="24"/>
          <w:szCs w:val="24"/>
        </w:rPr>
        <w:t xml:space="preserve">ступных информационных ресурсах в сети Интернет (на 10 сентября 2021 г.), составляет 10,5 баллов и соответствует высокому уровню полноты информации и информационных объектов (критерий 1.1).  Оценка наличия информации, размещенной на информационных стендах, </w:t>
      </w:r>
      <w:r w:rsidRPr="000F2D27">
        <w:rPr>
          <w:rFonts w:ascii="Times New Roman" w:hAnsi="Times New Roman"/>
          <w:sz w:val="24"/>
          <w:szCs w:val="24"/>
        </w:rPr>
        <w:t>составляет 10 баллов</w:t>
      </w:r>
      <w:r>
        <w:rPr>
          <w:rFonts w:ascii="Times New Roman" w:hAnsi="Times New Roman"/>
          <w:sz w:val="24"/>
          <w:szCs w:val="24"/>
        </w:rPr>
        <w:t xml:space="preserve"> из 10 возможных и соответствует хорошему уровню полноты информации. </w:t>
      </w:r>
    </w:p>
    <w:p w:rsidR="00551FF1" w:rsidRDefault="00551FF1" w:rsidP="00FE7F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», выявленные на основе массового анкетного опроса, представлены на рисунке 43, а также в Приложении 2. Согласно рисунку 43, выявлена высокая удовлетворенность потребителями анализируемыми показателями деятельности организации.</w:t>
      </w:r>
    </w:p>
    <w:p w:rsidR="00551FF1" w:rsidRDefault="00551FF1" w:rsidP="00FE7F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tabs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4" o:spid="_x0000_i1068" type="#_x0000_t75" style="width:460.2pt;height:360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">
            <v:imagedata r:id="rId52" o:title=""/>
            <o:lock v:ext="edit" aspectratio="f"/>
          </v:shape>
        </w:pict>
      </w:r>
    </w:p>
    <w:p w:rsidR="00551FF1" w:rsidRDefault="00551FF1" w:rsidP="00FE7F79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43. Показатели удовлетворенности граждан качеством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», %</w:t>
      </w:r>
    </w:p>
    <w:p w:rsidR="00551FF1" w:rsidRDefault="00551FF1" w:rsidP="00FE7F79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Значения показателей, характеризующих общие критерии оценки качества условий оказания услуг организацией  культуры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высчитанные на основе данных оценок информационных материалов, анкетного опроса потребителей и контрольных закупок/посещений, следующие:</w:t>
      </w:r>
    </w:p>
    <w:p w:rsidR="00551FF1" w:rsidRPr="003553FC" w:rsidRDefault="00551FF1" w:rsidP="001A78BC">
      <w:pPr>
        <w:pStyle w:val="ListParagraph"/>
        <w:numPr>
          <w:ilvl w:val="0"/>
          <w:numId w:val="6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553FC">
        <w:rPr>
          <w:rFonts w:ascii="Times New Roman" w:hAnsi="Times New Roman"/>
          <w:sz w:val="24"/>
          <w:szCs w:val="24"/>
        </w:rPr>
        <w:t xml:space="preserve">критерий - </w:t>
      </w:r>
      <w:r w:rsidRPr="003553FC">
        <w:rPr>
          <w:rFonts w:ascii="Times New Roman" w:hAnsi="Times New Roman"/>
          <w:sz w:val="24"/>
          <w:szCs w:val="24"/>
          <w:lang w:eastAsia="en-US"/>
        </w:rPr>
        <w:t>открытость и доступность информации об организации культуры:</w:t>
      </w:r>
    </w:p>
    <w:p w:rsidR="00551FF1" w:rsidRDefault="00551FF1" w:rsidP="001A78BC">
      <w:pPr>
        <w:pStyle w:val="ListParagraph"/>
        <w:numPr>
          <w:ilvl w:val="1"/>
          <w:numId w:val="6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– значение показателя равно </w:t>
      </w:r>
      <w:r>
        <w:rPr>
          <w:rFonts w:ascii="Times New Roman" w:hAnsi="Times New Roman"/>
          <w:sz w:val="24"/>
          <w:szCs w:val="24"/>
        </w:rPr>
        <w:t>93,2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</w:t>
      </w:r>
      <w:r w:rsidRPr="00337544">
        <w:rPr>
          <w:rFonts w:ascii="Times New Roman" w:hAnsi="Times New Roman"/>
          <w:sz w:val="24"/>
          <w:szCs w:val="24"/>
        </w:rPr>
        <w:t>баллов;</w:t>
      </w:r>
    </w:p>
    <w:p w:rsidR="00551FF1" w:rsidRDefault="00551FF1" w:rsidP="001A78BC">
      <w:pPr>
        <w:pStyle w:val="ListParagraph"/>
        <w:numPr>
          <w:ilvl w:val="1"/>
          <w:numId w:val="6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обеспечение на официальном сайте организации наличия и функционирования дистанционных способов обратной связи и взаимодействия с получателями услуг – значение показателя равно </w:t>
      </w:r>
      <w:r>
        <w:rPr>
          <w:rFonts w:ascii="Times New Roman" w:hAnsi="Times New Roman"/>
          <w:sz w:val="24"/>
          <w:szCs w:val="24"/>
        </w:rPr>
        <w:t>100 баллов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Pr="00337544" w:rsidRDefault="00551FF1" w:rsidP="001A78BC">
      <w:pPr>
        <w:pStyle w:val="ListParagraph"/>
        <w:numPr>
          <w:ilvl w:val="1"/>
          <w:numId w:val="65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37544">
        <w:rPr>
          <w:rFonts w:ascii="Times New Roman" w:hAnsi="Times New Roman"/>
          <w:sz w:val="24"/>
          <w:szCs w:val="24"/>
        </w:rPr>
        <w:t xml:space="preserve"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 – значение показателя равно </w:t>
      </w:r>
      <w:r>
        <w:rPr>
          <w:rFonts w:ascii="Times New Roman" w:hAnsi="Times New Roman"/>
          <w:sz w:val="24"/>
          <w:szCs w:val="24"/>
        </w:rPr>
        <w:t>93,8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37,5</w:t>
      </w:r>
      <w:r w:rsidRPr="00337544">
        <w:rPr>
          <w:rFonts w:ascii="Times New Roman" w:hAnsi="Times New Roman"/>
          <w:sz w:val="24"/>
          <w:szCs w:val="24"/>
        </w:rPr>
        <w:t xml:space="preserve"> баллов.</w:t>
      </w:r>
    </w:p>
    <w:p w:rsidR="00551FF1" w:rsidRDefault="00551FF1" w:rsidP="001A78BC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комфортность условий предоставления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Pr="00337544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Pr="00337544">
        <w:rPr>
          <w:rFonts w:ascii="Times New Roman" w:hAnsi="Times New Roman"/>
          <w:sz w:val="24"/>
          <w:szCs w:val="24"/>
        </w:rPr>
        <w:t xml:space="preserve">обеспечение в организации комфортных условий для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40</w:t>
      </w:r>
      <w:r w:rsidRPr="00785B2F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20</w:t>
      </w:r>
      <w:r w:rsidRPr="00337544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FE7F79">
      <w:pPr>
        <w:spacing w:after="0" w:line="24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 w:rsidRPr="00337544">
        <w:rPr>
          <w:rFonts w:ascii="Times New Roman" w:hAnsi="Times New Roman"/>
          <w:sz w:val="24"/>
          <w:szCs w:val="24"/>
        </w:rPr>
        <w:t xml:space="preserve">  доля получателей услуг, удовлетворенных комфортностью условий предоставления услуг– значение показателя равно </w:t>
      </w:r>
      <w:r>
        <w:rPr>
          <w:rFonts w:ascii="Times New Roman" w:hAnsi="Times New Roman"/>
          <w:sz w:val="24"/>
          <w:szCs w:val="24"/>
        </w:rPr>
        <w:t>88,6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44,3 баллов</w:t>
      </w:r>
      <w:r w:rsidRPr="00337544">
        <w:rPr>
          <w:rFonts w:ascii="Times New Roman" w:hAnsi="Times New Roman"/>
          <w:sz w:val="24"/>
          <w:szCs w:val="24"/>
        </w:rPr>
        <w:t>.</w:t>
      </w:r>
    </w:p>
    <w:p w:rsidR="00551FF1" w:rsidRPr="00A87CE2" w:rsidRDefault="00551FF1" w:rsidP="00FE7F79">
      <w:pPr>
        <w:pStyle w:val="ListParagraph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3 критерий - </w:t>
      </w:r>
      <w:r w:rsidRPr="00A87CE2">
        <w:rPr>
          <w:rFonts w:ascii="Times New Roman" w:hAnsi="Times New Roman"/>
          <w:sz w:val="24"/>
          <w:szCs w:val="24"/>
          <w:lang w:eastAsia="en-US"/>
        </w:rPr>
        <w:t>доступность услуг для инвалидов:</w:t>
      </w:r>
    </w:p>
    <w:p w:rsidR="00551FF1" w:rsidRPr="00A87CE2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  <w:lang w:eastAsia="en-US"/>
        </w:rPr>
        <w:t xml:space="preserve">3.1  </w:t>
      </w:r>
      <w:r w:rsidRPr="00A87CE2">
        <w:rPr>
          <w:rFonts w:ascii="Times New Roman" w:hAnsi="Times New Roman"/>
          <w:sz w:val="24"/>
          <w:szCs w:val="24"/>
        </w:rPr>
        <w:t xml:space="preserve">оборудование территории, прилегающей к организации, и ее помещений с учетом доступности для инвалидов – значение показателя равно </w:t>
      </w:r>
      <w:r>
        <w:rPr>
          <w:rFonts w:ascii="Times New Roman" w:hAnsi="Times New Roman"/>
          <w:sz w:val="24"/>
          <w:szCs w:val="24"/>
        </w:rPr>
        <w:t>8</w:t>
      </w:r>
      <w:r w:rsidRPr="00A87CE2">
        <w:rPr>
          <w:rFonts w:ascii="Times New Roman" w:hAnsi="Times New Roman"/>
          <w:sz w:val="24"/>
          <w:szCs w:val="24"/>
        </w:rPr>
        <w:t xml:space="preserve">0 баллов, с учетом его значимости – </w:t>
      </w:r>
      <w:r>
        <w:rPr>
          <w:rFonts w:ascii="Times New Roman" w:hAnsi="Times New Roman"/>
          <w:sz w:val="24"/>
          <w:szCs w:val="24"/>
        </w:rPr>
        <w:t>24 балла</w:t>
      </w:r>
      <w:r w:rsidRPr="00A87CE2">
        <w:rPr>
          <w:rFonts w:ascii="Times New Roman" w:hAnsi="Times New Roman"/>
          <w:sz w:val="24"/>
          <w:szCs w:val="24"/>
        </w:rPr>
        <w:t>;</w:t>
      </w:r>
    </w:p>
    <w:p w:rsidR="00551FF1" w:rsidRPr="00A87CE2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 xml:space="preserve">3.2   обеспечение в организации условий доступности, позволяющих инвалидам получать услуги наравне с другими – значение показателя равно </w:t>
      </w:r>
      <w:r>
        <w:rPr>
          <w:rFonts w:ascii="Times New Roman" w:hAnsi="Times New Roman"/>
          <w:sz w:val="24"/>
          <w:szCs w:val="24"/>
        </w:rPr>
        <w:t>40</w:t>
      </w:r>
      <w:r w:rsidRPr="00A87CE2">
        <w:rPr>
          <w:rFonts w:ascii="Times New Roman" w:hAnsi="Times New Roman"/>
          <w:sz w:val="24"/>
          <w:szCs w:val="24"/>
        </w:rPr>
        <w:t xml:space="preserve"> баллов, с учетом его значимости – </w:t>
      </w:r>
      <w:r>
        <w:rPr>
          <w:rFonts w:ascii="Times New Roman" w:hAnsi="Times New Roman"/>
          <w:sz w:val="24"/>
          <w:szCs w:val="24"/>
        </w:rPr>
        <w:t>16</w:t>
      </w:r>
      <w:r w:rsidRPr="00A87CE2">
        <w:rPr>
          <w:rFonts w:ascii="Times New Roman" w:hAnsi="Times New Roman"/>
          <w:sz w:val="24"/>
          <w:szCs w:val="24"/>
        </w:rPr>
        <w:t xml:space="preserve"> баллов;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87CE2">
        <w:rPr>
          <w:rFonts w:ascii="Times New Roman" w:hAnsi="Times New Roman"/>
          <w:sz w:val="24"/>
          <w:szCs w:val="24"/>
        </w:rPr>
        <w:t>3.3   доля получателей услуг, удовлетворенных доступностью услуг для инвалидов – значение показателя равно</w:t>
      </w:r>
      <w:r>
        <w:rPr>
          <w:rFonts w:ascii="Times New Roman" w:hAnsi="Times New Roman"/>
          <w:sz w:val="24"/>
          <w:szCs w:val="24"/>
        </w:rPr>
        <w:t>94,1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28,2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E7F7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4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доброжелательность, вежливость ра</w:t>
      </w:r>
      <w:r>
        <w:rPr>
          <w:rFonts w:ascii="Times New Roman" w:hAnsi="Times New Roman"/>
          <w:sz w:val="24"/>
          <w:szCs w:val="24"/>
          <w:lang w:eastAsia="en-US"/>
        </w:rPr>
        <w:t>ботников организаций культуры: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4.1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97,2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38,9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96,8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19,4</w:t>
      </w:r>
      <w:r w:rsidRPr="00337544">
        <w:rPr>
          <w:rFonts w:ascii="Times New Roman" w:hAnsi="Times New Roman"/>
          <w:sz w:val="24"/>
          <w:szCs w:val="24"/>
        </w:rPr>
        <w:t xml:space="preserve"> 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Default="00551FF1" w:rsidP="00FE7F79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 критерий - </w:t>
      </w:r>
      <w:r w:rsidRPr="00575BE1">
        <w:rPr>
          <w:rFonts w:ascii="Times New Roman" w:hAnsi="Times New Roman"/>
          <w:sz w:val="24"/>
          <w:szCs w:val="24"/>
          <w:lang w:eastAsia="en-US"/>
        </w:rPr>
        <w:t>удовлетворенность условиями оказания услуг</w:t>
      </w:r>
      <w:r>
        <w:rPr>
          <w:rFonts w:ascii="Times New Roman" w:hAnsi="Times New Roman"/>
          <w:sz w:val="24"/>
          <w:szCs w:val="24"/>
          <w:lang w:eastAsia="en-US"/>
        </w:rPr>
        <w:t>: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5.1    </w:t>
      </w:r>
      <w:r>
        <w:rPr>
          <w:rFonts w:ascii="Times New Roman" w:hAnsi="Times New Roman"/>
          <w:sz w:val="24"/>
          <w:szCs w:val="24"/>
        </w:rPr>
        <w:t>д</w:t>
      </w:r>
      <w:r w:rsidRPr="00575BE1">
        <w:rPr>
          <w:rFonts w:ascii="Times New Roman" w:hAnsi="Times New Roman"/>
          <w:sz w:val="24"/>
          <w:szCs w:val="24"/>
        </w:rPr>
        <w:t>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95,8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28,8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  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графиком работы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93,6</w:t>
      </w:r>
      <w:r w:rsidRPr="00337544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18,7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E7F79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  д</w:t>
      </w:r>
      <w:r w:rsidRPr="00575BE1">
        <w:rPr>
          <w:rFonts w:ascii="Times New Roman" w:hAnsi="Times New Roman"/>
          <w:sz w:val="24"/>
          <w:szCs w:val="24"/>
        </w:rPr>
        <w:t>оля получателей услуг, удовлетворенных в целом условиями оказания услуг в организации</w:t>
      </w:r>
      <w:r w:rsidRPr="00337544">
        <w:rPr>
          <w:rFonts w:ascii="Times New Roman" w:hAnsi="Times New Roman"/>
          <w:sz w:val="24"/>
          <w:szCs w:val="24"/>
        </w:rPr>
        <w:t xml:space="preserve">– значение показателя равно </w:t>
      </w:r>
      <w:r>
        <w:rPr>
          <w:rFonts w:ascii="Times New Roman" w:hAnsi="Times New Roman"/>
          <w:sz w:val="24"/>
          <w:szCs w:val="24"/>
        </w:rPr>
        <w:t>95</w:t>
      </w:r>
      <w:r w:rsidRPr="0033754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</w:t>
      </w:r>
      <w:r w:rsidRPr="00337544">
        <w:rPr>
          <w:rFonts w:ascii="Times New Roman" w:hAnsi="Times New Roman"/>
          <w:sz w:val="24"/>
          <w:szCs w:val="24"/>
        </w:rPr>
        <w:t xml:space="preserve">, с учетом его значимости – </w:t>
      </w:r>
      <w:r>
        <w:rPr>
          <w:rFonts w:ascii="Times New Roman" w:hAnsi="Times New Roman"/>
          <w:sz w:val="24"/>
          <w:szCs w:val="24"/>
        </w:rPr>
        <w:t>47,5</w:t>
      </w:r>
      <w:r w:rsidRPr="00337544">
        <w:rPr>
          <w:rFonts w:ascii="Times New Roman" w:hAnsi="Times New Roman"/>
          <w:sz w:val="24"/>
          <w:szCs w:val="24"/>
        </w:rPr>
        <w:t>баллов</w:t>
      </w:r>
      <w:r>
        <w:rPr>
          <w:rFonts w:ascii="Times New Roman" w:hAnsi="Times New Roman"/>
          <w:sz w:val="24"/>
          <w:szCs w:val="24"/>
        </w:rPr>
        <w:t>.</w:t>
      </w:r>
    </w:p>
    <w:p w:rsidR="00551FF1" w:rsidRPr="009A0937" w:rsidRDefault="00551FF1" w:rsidP="00FE7F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ответе на открытый вопрос </w:t>
      </w:r>
      <w:r w:rsidRPr="009A0937">
        <w:rPr>
          <w:rFonts w:ascii="Times New Roman" w:hAnsi="Times New Roman"/>
          <w:sz w:val="24"/>
          <w:szCs w:val="24"/>
        </w:rPr>
        <w:t xml:space="preserve">«Ваши предложения по улучшению условий оказания услуг в данном учреждении культуры» </w:t>
      </w:r>
      <w:r>
        <w:rPr>
          <w:rFonts w:ascii="Times New Roman" w:hAnsi="Times New Roman"/>
          <w:sz w:val="24"/>
          <w:szCs w:val="24"/>
        </w:rPr>
        <w:t>86</w:t>
      </w:r>
      <w:r w:rsidRPr="009A0937">
        <w:rPr>
          <w:rFonts w:ascii="Times New Roman" w:hAnsi="Times New Roman"/>
          <w:sz w:val="24"/>
          <w:szCs w:val="24"/>
        </w:rPr>
        <w:t>% респондентов не выразили особых пожеланий. У высказавших пожелания респондентов были следующие ответы:</w:t>
      </w:r>
    </w:p>
    <w:p w:rsidR="00551FF1" w:rsidRPr="009A0937" w:rsidRDefault="00551FF1" w:rsidP="00FE7F79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ремонт зала и фойе(5 ответов</w:t>
      </w:r>
      <w:r w:rsidRPr="009A0937">
        <w:rPr>
          <w:rFonts w:ascii="Times New Roman" w:hAnsi="Times New Roman"/>
          <w:sz w:val="24"/>
          <w:szCs w:val="24"/>
        </w:rPr>
        <w:t>),</w:t>
      </w:r>
    </w:p>
    <w:p w:rsidR="00551FF1" w:rsidRDefault="00551FF1" w:rsidP="006D3298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6D3298">
        <w:rPr>
          <w:rFonts w:ascii="Times New Roman" w:hAnsi="Times New Roman"/>
          <w:sz w:val="24"/>
          <w:szCs w:val="24"/>
        </w:rPr>
        <w:t>Увеличить количество мероприятий связанных именно с народной традиционной культурой (ремесленные мастер-классы, обучающие курсы и программы, Клубы по интересам для различных возрастных категорий и пр.). Оформление интерьера в народн</w:t>
      </w:r>
      <w:r>
        <w:rPr>
          <w:rFonts w:ascii="Times New Roman" w:hAnsi="Times New Roman"/>
          <w:sz w:val="24"/>
          <w:szCs w:val="24"/>
        </w:rPr>
        <w:t>ом стиле для создания атмосферы»;</w:t>
      </w:r>
    </w:p>
    <w:p w:rsidR="00551FF1" w:rsidRDefault="00551FF1" w:rsidP="006D3298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</w:t>
      </w:r>
      <w:r w:rsidRPr="006D3298">
        <w:rPr>
          <w:rFonts w:ascii="Times New Roman" w:hAnsi="Times New Roman"/>
          <w:sz w:val="24"/>
          <w:szCs w:val="24"/>
        </w:rPr>
        <w:t>ть организация занимается больше методической работой, повышением квалификации в сфере сохранениях  и развития народной культуры, традиций, художественных промыслов, объединяет через это направление района области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6D3298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профессиональное образование руководителей кружков (2 ответа);</w:t>
      </w:r>
    </w:p>
    <w:p w:rsidR="00551FF1" w:rsidRPr="006D3298" w:rsidRDefault="00551FF1" w:rsidP="006D3298">
      <w:pPr>
        <w:pStyle w:val="ListParagraph"/>
        <w:numPr>
          <w:ilvl w:val="0"/>
          <w:numId w:val="20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информирование в СМИ.</w:t>
      </w:r>
    </w:p>
    <w:p w:rsidR="00551FF1" w:rsidRDefault="00551FF1" w:rsidP="00FE7F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Итоговые значения показателей, характеризующих общие критерии оценки качества условий оказания услуг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», представлены на рисунке 44 и в Приложении 2.</w:t>
      </w:r>
    </w:p>
    <w:p w:rsidR="00551FF1" w:rsidRDefault="00551FF1" w:rsidP="00FE7F79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5" o:spid="_x0000_i1069" type="#_x0000_t75" style="width:466.8pt;height:171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">
            <v:imagedata r:id="rId53" o:title="" cropbottom="-38f"/>
            <o:lock v:ext="edit" aspectratio="f"/>
          </v:shape>
        </w:pict>
      </w:r>
    </w:p>
    <w:p w:rsidR="00551FF1" w:rsidRDefault="00551FF1" w:rsidP="00FE7F79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44. Итоговые значения показателей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», баллы</w:t>
      </w:r>
    </w:p>
    <w:p w:rsidR="00551FF1" w:rsidRDefault="00551FF1" w:rsidP="00FE7F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FE7F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116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при оценке качества условий оказания услуг в организации 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 xml:space="preserve">» выявлено, что 3 из 5 показателей имеют высокую степень оценки; среднюю оценку получили критерий 3 «доступность услуг для инвалидов» и критерий 2 «комфортность условий предоставления услуги». </w:t>
      </w:r>
    </w:p>
    <w:p w:rsidR="00551FF1" w:rsidRDefault="00551FF1" w:rsidP="00FE7F7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Итоговая оценка учреждения по 5 показателям (Приложение 3)составляет 84,1 баллов из 100.</w:t>
      </w:r>
    </w:p>
    <w:p w:rsidR="00551FF1" w:rsidRDefault="00551FF1" w:rsidP="00FE7F79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>В рейтинге организаций, проходящих независимую оценку качества оказания услуг организациями культуры 2021 года, «</w:t>
      </w:r>
      <w:r w:rsidRPr="002A5A69">
        <w:rPr>
          <w:rFonts w:ascii="Times New Roman" w:hAnsi="Times New Roman"/>
          <w:i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 занимает 14</w:t>
      </w:r>
      <w:r w:rsidRPr="0080649F">
        <w:rPr>
          <w:rFonts w:ascii="Times New Roman" w:hAnsi="Times New Roman"/>
          <w:sz w:val="24"/>
          <w:szCs w:val="24"/>
        </w:rPr>
        <w:t xml:space="preserve"> место</w:t>
      </w:r>
      <w:r>
        <w:rPr>
          <w:rFonts w:ascii="Times New Roman" w:hAnsi="Times New Roman"/>
          <w:sz w:val="24"/>
          <w:szCs w:val="24"/>
        </w:rPr>
        <w:t xml:space="preserve"> из 15.</w:t>
      </w:r>
    </w:p>
    <w:p w:rsidR="00551FF1" w:rsidRDefault="00551FF1" w:rsidP="006D32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 за прошедшие три года оценка качества условий оказания услуг потребителями значительно не изменилась и осталась на высоком уровне (рисунок 45). За прошедший период повысилась оценка доступности услуг для инвалидов, а оценка комфортности условий предоставления услуг в организации, наоборот, снизилась.</w:t>
      </w:r>
    </w:p>
    <w:p w:rsidR="00551FF1" w:rsidRDefault="00551FF1" w:rsidP="006D32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6D32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49B0">
        <w:rPr>
          <w:rFonts w:ascii="Times New Roman" w:hAnsi="Times New Roman"/>
          <w:noProof/>
          <w:sz w:val="24"/>
          <w:szCs w:val="24"/>
        </w:rPr>
        <w:pict>
          <v:shape id="Диаграмма 56" o:spid="_x0000_i1070" type="#_x0000_t75" style="width:466.8pt;height:216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">
            <v:imagedata r:id="rId54" o:title=""/>
            <o:lock v:ext="edit" aspectratio="f"/>
          </v:shape>
        </w:pict>
      </w:r>
    </w:p>
    <w:p w:rsidR="00551FF1" w:rsidRDefault="00551FF1" w:rsidP="006D3298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45. Показатели независимой оценки качества условий оказания услуг в организации </w:t>
      </w:r>
      <w:r w:rsidRPr="00A250DB">
        <w:rPr>
          <w:rFonts w:ascii="Times New Roman" w:hAnsi="Times New Roman"/>
          <w:sz w:val="24"/>
          <w:szCs w:val="24"/>
        </w:rPr>
        <w:t>«</w:t>
      </w:r>
      <w:r w:rsidRPr="002A5A69">
        <w:rPr>
          <w:rFonts w:ascii="Times New Roman" w:hAnsi="Times New Roman"/>
          <w:spacing w:val="-4"/>
          <w:sz w:val="24"/>
          <w:szCs w:val="24"/>
        </w:rPr>
        <w:t>Дом народного творчества</w:t>
      </w:r>
      <w:r>
        <w:rPr>
          <w:rFonts w:ascii="Times New Roman" w:hAnsi="Times New Roman"/>
          <w:sz w:val="24"/>
          <w:szCs w:val="24"/>
        </w:rPr>
        <w:t>» в 2019 и 2021 гг., баллы</w:t>
      </w:r>
    </w:p>
    <w:p w:rsidR="00551FF1" w:rsidRDefault="00551FF1" w:rsidP="006D3298"/>
    <w:p w:rsidR="00551FF1" w:rsidRDefault="00551FF1" w:rsidP="00F73B5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8"/>
          <w:szCs w:val="28"/>
        </w:rPr>
      </w:pPr>
    </w:p>
    <w:p w:rsidR="00551FF1" w:rsidRDefault="00551FF1" w:rsidP="00F73B5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8"/>
          <w:szCs w:val="28"/>
        </w:rPr>
      </w:pPr>
    </w:p>
    <w:p w:rsidR="00551FF1" w:rsidRDefault="00551FF1" w:rsidP="00F73B5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8"/>
          <w:szCs w:val="28"/>
        </w:rPr>
      </w:pPr>
    </w:p>
    <w:p w:rsidR="00551FF1" w:rsidRPr="00F73B56" w:rsidRDefault="00551FF1" w:rsidP="00475F39">
      <w:pPr>
        <w:pageBreakBefore/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8"/>
          <w:szCs w:val="28"/>
        </w:rPr>
      </w:pPr>
      <w:r w:rsidRPr="00F73B56">
        <w:rPr>
          <w:rFonts w:ascii="Times New Roman" w:hAnsi="Times New Roman"/>
          <w:b/>
          <w:i/>
          <w:caps/>
          <w:sz w:val="28"/>
          <w:szCs w:val="28"/>
        </w:rPr>
        <w:t>3 Выводы и предложения по совершенствованию деятельности организаций</w:t>
      </w:r>
    </w:p>
    <w:p w:rsidR="00551FF1" w:rsidRDefault="00551FF1" w:rsidP="00F73B5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aps/>
          <w:sz w:val="24"/>
          <w:szCs w:val="24"/>
        </w:rPr>
      </w:pPr>
    </w:p>
    <w:p w:rsidR="00551FF1" w:rsidRDefault="00551FF1" w:rsidP="003B4DF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Рейтинг оцениваемых учреждений культуры представлен в таблице 38.</w:t>
      </w:r>
    </w:p>
    <w:p w:rsidR="00551FF1" w:rsidRDefault="00551FF1" w:rsidP="003B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4A4">
        <w:rPr>
          <w:rFonts w:ascii="Times New Roman" w:hAnsi="Times New Roman"/>
          <w:sz w:val="24"/>
          <w:szCs w:val="24"/>
        </w:rPr>
        <w:t>Результаты проведенного исследо</w:t>
      </w:r>
      <w:r>
        <w:rPr>
          <w:rFonts w:ascii="Times New Roman" w:hAnsi="Times New Roman"/>
          <w:sz w:val="24"/>
          <w:szCs w:val="24"/>
        </w:rPr>
        <w:t>вания показали, что оцениваемые в 2021 году организации</w:t>
      </w:r>
      <w:r w:rsidRPr="00BF64A4">
        <w:rPr>
          <w:rFonts w:ascii="Times New Roman" w:hAnsi="Times New Roman"/>
          <w:sz w:val="24"/>
          <w:szCs w:val="24"/>
        </w:rPr>
        <w:t xml:space="preserve"> культуры </w:t>
      </w:r>
      <w:r>
        <w:rPr>
          <w:rFonts w:ascii="Times New Roman" w:hAnsi="Times New Roman"/>
          <w:sz w:val="24"/>
          <w:szCs w:val="24"/>
        </w:rPr>
        <w:t xml:space="preserve">Архангельской области </w:t>
      </w:r>
      <w:r w:rsidRPr="00BF64A4">
        <w:rPr>
          <w:rFonts w:ascii="Times New Roman" w:hAnsi="Times New Roman"/>
          <w:sz w:val="24"/>
          <w:szCs w:val="24"/>
        </w:rPr>
        <w:t xml:space="preserve">получили </w:t>
      </w:r>
      <w:r>
        <w:rPr>
          <w:rFonts w:ascii="Times New Roman" w:hAnsi="Times New Roman"/>
          <w:sz w:val="24"/>
          <w:szCs w:val="24"/>
        </w:rPr>
        <w:t>различные</w:t>
      </w:r>
      <w:r w:rsidRPr="00BF64A4">
        <w:rPr>
          <w:rFonts w:ascii="Times New Roman" w:hAnsi="Times New Roman"/>
          <w:sz w:val="24"/>
          <w:szCs w:val="24"/>
        </w:rPr>
        <w:t xml:space="preserve"> итоговые баллы (вдиапазоне от </w:t>
      </w:r>
      <w:r>
        <w:rPr>
          <w:rFonts w:ascii="Times New Roman" w:hAnsi="Times New Roman"/>
          <w:sz w:val="24"/>
          <w:szCs w:val="24"/>
        </w:rPr>
        <w:t xml:space="preserve">419,9 </w:t>
      </w:r>
      <w:r w:rsidRPr="00CF0CE8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488,7</w:t>
      </w:r>
      <w:r w:rsidRPr="00BF64A4">
        <w:rPr>
          <w:rFonts w:ascii="Times New Roman" w:hAnsi="Times New Roman"/>
          <w:sz w:val="24"/>
          <w:szCs w:val="24"/>
        </w:rPr>
        <w:t>балл</w:t>
      </w:r>
      <w:r>
        <w:rPr>
          <w:rFonts w:ascii="Times New Roman" w:hAnsi="Times New Roman"/>
          <w:sz w:val="24"/>
          <w:szCs w:val="24"/>
        </w:rPr>
        <w:t>ов)</w:t>
      </w:r>
    </w:p>
    <w:p w:rsidR="00551FF1" w:rsidRDefault="00551FF1" w:rsidP="003B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64A4">
        <w:rPr>
          <w:rFonts w:ascii="Times New Roman" w:hAnsi="Times New Roman"/>
          <w:sz w:val="24"/>
          <w:szCs w:val="24"/>
        </w:rPr>
        <w:t xml:space="preserve">Лидером рейтинга оценки качества условий оказания услуг организациямикультуры среди оцениваемых учреждений стало </w:t>
      </w:r>
      <w:r w:rsidRPr="00D40A3D">
        <w:rPr>
          <w:rFonts w:ascii="Times New Roman" w:hAnsi="Times New Roman"/>
          <w:color w:val="000000"/>
          <w:sz w:val="24"/>
          <w:szCs w:val="24"/>
        </w:rPr>
        <w:t>государственное бюджетное учреждение культуры Архангельской области «Государственный академический Северный русский народный хор»</w:t>
      </w:r>
      <w:r w:rsidRPr="00D40A3D">
        <w:rPr>
          <w:rFonts w:ascii="Times New Roman" w:hAnsi="Times New Roman"/>
          <w:sz w:val="24"/>
          <w:szCs w:val="24"/>
        </w:rPr>
        <w:t>.</w:t>
      </w:r>
      <w:r w:rsidRPr="00E73515">
        <w:rPr>
          <w:rFonts w:ascii="Times New Roman" w:hAnsi="Times New Roman"/>
          <w:sz w:val="24"/>
          <w:szCs w:val="24"/>
        </w:rPr>
        <w:t xml:space="preserve"> Указанная организация культуры получила </w:t>
      </w:r>
      <w:r>
        <w:rPr>
          <w:rFonts w:ascii="Times New Roman" w:hAnsi="Times New Roman"/>
          <w:sz w:val="24"/>
          <w:szCs w:val="24"/>
        </w:rPr>
        <w:t>488,7</w:t>
      </w:r>
      <w:r w:rsidRPr="00E73515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ов</w:t>
      </w:r>
      <w:r w:rsidRPr="00E73515">
        <w:rPr>
          <w:rFonts w:ascii="Times New Roman" w:hAnsi="Times New Roman"/>
          <w:sz w:val="24"/>
          <w:szCs w:val="24"/>
        </w:rPr>
        <w:t xml:space="preserve"> в совокупности оценок по</w:t>
      </w:r>
      <w:r w:rsidRPr="00BF64A4">
        <w:rPr>
          <w:rFonts w:ascii="Times New Roman" w:hAnsi="Times New Roman"/>
          <w:sz w:val="24"/>
          <w:szCs w:val="24"/>
        </w:rPr>
        <w:t xml:space="preserve"> пятикритериям.</w:t>
      </w:r>
    </w:p>
    <w:p w:rsidR="00551FF1" w:rsidRPr="00D40A3D" w:rsidRDefault="00551FF1" w:rsidP="003B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Антилидером рейтинга в 2021</w:t>
      </w:r>
      <w:r w:rsidRPr="00D40A3D">
        <w:rPr>
          <w:rFonts w:ascii="Times New Roman" w:hAnsi="Times New Roman"/>
          <w:sz w:val="24"/>
          <w:szCs w:val="24"/>
        </w:rPr>
        <w:t xml:space="preserve">году стало </w:t>
      </w:r>
      <w:r w:rsidRPr="00D40A3D">
        <w:rPr>
          <w:rFonts w:ascii="Times New Roman" w:hAnsi="Times New Roman"/>
          <w:color w:val="000000"/>
          <w:sz w:val="24"/>
          <w:szCs w:val="24"/>
        </w:rPr>
        <w:t xml:space="preserve">государственное бюджетное учреждение культуры Архангельской области «Вельский краеведческий музей имени В.Ф. Кулакова» с оценкой 419,9 баллов. Хотя антилидерство здесь </w:t>
      </w:r>
      <w:r>
        <w:rPr>
          <w:rFonts w:ascii="Times New Roman" w:hAnsi="Times New Roman"/>
          <w:color w:val="000000"/>
          <w:sz w:val="24"/>
          <w:szCs w:val="24"/>
        </w:rPr>
        <w:t>очень условное, только для данного рейтинга, так оценки по пяти критериям достаточно высокие.</w:t>
      </w:r>
    </w:p>
    <w:p w:rsidR="00551FF1" w:rsidRDefault="00551FF1" w:rsidP="003B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данном рейтинге можно </w:t>
      </w:r>
      <w:r w:rsidRPr="00E315ED">
        <w:rPr>
          <w:rFonts w:ascii="Times New Roman" w:hAnsi="Times New Roman"/>
          <w:sz w:val="24"/>
          <w:szCs w:val="24"/>
        </w:rPr>
        <w:t>выделить тригруппы</w:t>
      </w:r>
      <w:r>
        <w:rPr>
          <w:rFonts w:ascii="Times New Roman" w:hAnsi="Times New Roman"/>
          <w:sz w:val="24"/>
          <w:szCs w:val="24"/>
        </w:rPr>
        <w:t xml:space="preserve"> организаций.</w:t>
      </w:r>
    </w:p>
    <w:p w:rsidR="00551FF1" w:rsidRDefault="00551FF1" w:rsidP="003B4DF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51FF1" w:rsidRPr="003B4DFD" w:rsidRDefault="00551FF1" w:rsidP="003B4DFD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 38</w:t>
      </w:r>
    </w:p>
    <w:p w:rsidR="00551FF1" w:rsidRDefault="00551FF1" w:rsidP="00847A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96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6"/>
        <w:gridCol w:w="2928"/>
        <w:gridCol w:w="1011"/>
        <w:gridCol w:w="1011"/>
        <w:gridCol w:w="1011"/>
        <w:gridCol w:w="1011"/>
        <w:gridCol w:w="1011"/>
        <w:gridCol w:w="762"/>
        <w:gridCol w:w="805"/>
      </w:tblGrid>
      <w:tr w:rsidR="00551FF1" w:rsidRPr="00EA49B0" w:rsidTr="001C51D6">
        <w:trPr>
          <w:trHeight w:val="315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928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критерий 1</w:t>
            </w:r>
          </w:p>
        </w:tc>
        <w:tc>
          <w:tcPr>
            <w:tcW w:w="1011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критерий 2</w:t>
            </w:r>
          </w:p>
        </w:tc>
        <w:tc>
          <w:tcPr>
            <w:tcW w:w="1011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критерий 3</w:t>
            </w:r>
          </w:p>
        </w:tc>
        <w:tc>
          <w:tcPr>
            <w:tcW w:w="1011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критерий 4</w:t>
            </w:r>
          </w:p>
        </w:tc>
        <w:tc>
          <w:tcPr>
            <w:tcW w:w="1011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критерий 5</w:t>
            </w:r>
          </w:p>
        </w:tc>
        <w:tc>
          <w:tcPr>
            <w:tcW w:w="762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805" w:type="dxa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общая оценка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Государственный академический Северный русский народный хор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762" w:type="dxa"/>
            <w:shd w:val="clear" w:color="auto" w:fill="E5B8B7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488,7</w:t>
            </w:r>
          </w:p>
        </w:tc>
        <w:tc>
          <w:tcPr>
            <w:tcW w:w="805" w:type="dxa"/>
            <w:shd w:val="clear" w:color="auto" w:fill="E5B8B7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97,74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Архангельский театр драмы имени М.В. Ломоносова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92,6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97,1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762" w:type="dxa"/>
            <w:shd w:val="clear" w:color="auto" w:fill="E5B8B7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484,3</w:t>
            </w:r>
          </w:p>
        </w:tc>
        <w:tc>
          <w:tcPr>
            <w:tcW w:w="805" w:type="dxa"/>
            <w:shd w:val="clear" w:color="auto" w:fill="E5B8B7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96,86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Архангельская областна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я детская библиотека имени А.П. </w:t>
            </w: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Гайдара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99,7</w:t>
            </w:r>
          </w:p>
        </w:tc>
        <w:tc>
          <w:tcPr>
            <w:tcW w:w="762" w:type="dxa"/>
            <w:shd w:val="clear" w:color="auto" w:fill="E5B8B7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483,7</w:t>
            </w:r>
          </w:p>
        </w:tc>
        <w:tc>
          <w:tcPr>
            <w:tcW w:w="805" w:type="dxa"/>
            <w:shd w:val="clear" w:color="auto" w:fill="E5B8B7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96,74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Архангельский краеведческий музей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762" w:type="dxa"/>
            <w:shd w:val="clear" w:color="auto" w:fill="E5B8B7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482,4</w:t>
            </w:r>
          </w:p>
        </w:tc>
        <w:tc>
          <w:tcPr>
            <w:tcW w:w="805" w:type="dxa"/>
            <w:shd w:val="clear" w:color="auto" w:fill="E5B8B7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96,48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Архангельская областная специальная библиотека для слепых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85,6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62" w:type="dxa"/>
            <w:shd w:val="clear" w:color="auto" w:fill="E5B8B7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478,1</w:t>
            </w:r>
          </w:p>
        </w:tc>
        <w:tc>
          <w:tcPr>
            <w:tcW w:w="805" w:type="dxa"/>
            <w:shd w:val="clear" w:color="auto" w:fill="E5B8B7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95,62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Архангельская областная научная ордена «Знак Почета» библиотека имени Н.А. Добролюбова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762" w:type="dxa"/>
            <w:shd w:val="clear" w:color="auto" w:fill="B8CCE4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465,5</w:t>
            </w:r>
          </w:p>
        </w:tc>
        <w:tc>
          <w:tcPr>
            <w:tcW w:w="805" w:type="dxa"/>
            <w:shd w:val="clear" w:color="auto" w:fill="B8CCE4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93,1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Государственное музейное объединение «Художественная культура Русского Севера»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96,7</w:t>
            </w:r>
          </w:p>
        </w:tc>
        <w:tc>
          <w:tcPr>
            <w:tcW w:w="762" w:type="dxa"/>
            <w:shd w:val="clear" w:color="auto" w:fill="B8CCE4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461,6</w:t>
            </w:r>
          </w:p>
        </w:tc>
        <w:tc>
          <w:tcPr>
            <w:tcW w:w="805" w:type="dxa"/>
            <w:shd w:val="clear" w:color="auto" w:fill="B8CCE4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92,32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Каргопольский историко-архитектурный и художественный музей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97,8</w:t>
            </w:r>
          </w:p>
        </w:tc>
        <w:tc>
          <w:tcPr>
            <w:tcW w:w="762" w:type="dxa"/>
            <w:shd w:val="clear" w:color="auto" w:fill="B8CCE4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459,8</w:t>
            </w:r>
          </w:p>
        </w:tc>
        <w:tc>
          <w:tcPr>
            <w:tcW w:w="805" w:type="dxa"/>
            <w:shd w:val="clear" w:color="auto" w:fill="B8CCE4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91,96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Сольвычегодский историко-художественный музей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96,9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98,5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65,3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762" w:type="dxa"/>
            <w:shd w:val="clear" w:color="auto" w:fill="B8CCE4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459,5</w:t>
            </w:r>
          </w:p>
        </w:tc>
        <w:tc>
          <w:tcPr>
            <w:tcW w:w="805" w:type="dxa"/>
            <w:shd w:val="clear" w:color="auto" w:fill="B8CCE4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91,9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Архангельский театр кукол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94,2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69,8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98,3</w:t>
            </w:r>
          </w:p>
        </w:tc>
        <w:tc>
          <w:tcPr>
            <w:tcW w:w="762" w:type="dxa"/>
            <w:shd w:val="clear" w:color="auto" w:fill="B8CCE4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457,7</w:t>
            </w:r>
          </w:p>
        </w:tc>
        <w:tc>
          <w:tcPr>
            <w:tcW w:w="805" w:type="dxa"/>
            <w:shd w:val="clear" w:color="auto" w:fill="B8CCE4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91,54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Поморская филармония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92,1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60,2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762" w:type="dxa"/>
            <w:shd w:val="clear" w:color="auto" w:fill="C2D69B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449,5</w:t>
            </w:r>
          </w:p>
        </w:tc>
        <w:tc>
          <w:tcPr>
            <w:tcW w:w="805" w:type="dxa"/>
            <w:shd w:val="clear" w:color="auto" w:fill="C2D69B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89,9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Архангельский молодежный театр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81,4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63,8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99,1</w:t>
            </w:r>
          </w:p>
        </w:tc>
        <w:tc>
          <w:tcPr>
            <w:tcW w:w="762" w:type="dxa"/>
            <w:shd w:val="clear" w:color="auto" w:fill="C2D69B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441,4</w:t>
            </w:r>
          </w:p>
        </w:tc>
        <w:tc>
          <w:tcPr>
            <w:tcW w:w="805" w:type="dxa"/>
            <w:shd w:val="clear" w:color="auto" w:fill="C2D69B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88,28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Северный морской музей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90,6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49,1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98,7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762" w:type="dxa"/>
            <w:shd w:val="clear" w:color="auto" w:fill="C2D69B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433,7</w:t>
            </w:r>
          </w:p>
        </w:tc>
        <w:tc>
          <w:tcPr>
            <w:tcW w:w="805" w:type="dxa"/>
            <w:shd w:val="clear" w:color="auto" w:fill="C2D69B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86,74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Дом народного творчества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95,5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64,3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68,2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97,3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762" w:type="dxa"/>
            <w:shd w:val="clear" w:color="auto" w:fill="C2D69B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420,3</w:t>
            </w:r>
          </w:p>
        </w:tc>
        <w:tc>
          <w:tcPr>
            <w:tcW w:w="805" w:type="dxa"/>
            <w:shd w:val="clear" w:color="auto" w:fill="C2D69B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84,06</w:t>
            </w:r>
          </w:p>
        </w:tc>
      </w:tr>
      <w:tr w:rsidR="00551FF1" w:rsidRPr="00EA49B0" w:rsidTr="001C51D6">
        <w:trPr>
          <w:trHeight w:val="330"/>
        </w:trPr>
        <w:tc>
          <w:tcPr>
            <w:tcW w:w="416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928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Вельский краеведческий музей имени В.Ф. Кулакова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56,9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94,9</w:t>
            </w:r>
          </w:p>
        </w:tc>
        <w:tc>
          <w:tcPr>
            <w:tcW w:w="1011" w:type="dxa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93,9</w:t>
            </w:r>
          </w:p>
        </w:tc>
        <w:tc>
          <w:tcPr>
            <w:tcW w:w="762" w:type="dxa"/>
            <w:shd w:val="clear" w:color="auto" w:fill="C2D69B"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419,9</w:t>
            </w:r>
          </w:p>
        </w:tc>
        <w:tc>
          <w:tcPr>
            <w:tcW w:w="805" w:type="dxa"/>
            <w:shd w:val="clear" w:color="auto" w:fill="C2D69B"/>
            <w:noWrap/>
            <w:vAlign w:val="center"/>
          </w:tcPr>
          <w:p w:rsidR="00551FF1" w:rsidRPr="001C51D6" w:rsidRDefault="00551FF1" w:rsidP="00E315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51D6">
              <w:rPr>
                <w:rFonts w:ascii="Times New Roman" w:hAnsi="Times New Roman"/>
                <w:color w:val="000000"/>
                <w:sz w:val="20"/>
                <w:szCs w:val="20"/>
              </w:rPr>
              <w:t>83,98</w:t>
            </w:r>
          </w:p>
        </w:tc>
      </w:tr>
    </w:tbl>
    <w:p w:rsidR="00551FF1" w:rsidRDefault="00551FF1" w:rsidP="001C51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Первую группу составляют организации культуры, набравшие более 95 баллов (это 1 – 5 место рейтинга), у которых 5 из 5 критериев имеют высокие оценки (более 85 баллов по каждому критерию).</w:t>
      </w:r>
    </w:p>
    <w:p w:rsidR="00551FF1" w:rsidRDefault="00551FF1" w:rsidP="001C51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Вторую группу составляют организации культуры, набравшие более 90 баллов (6 – 10 места рейтинга), у которых 4 из 5 критериев имеют высокие оценки, а один из критериев – «доступность услуг для инвалидов» – имеет средние оценки.</w:t>
      </w:r>
    </w:p>
    <w:p w:rsidR="00551FF1" w:rsidRDefault="00551FF1" w:rsidP="001C51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Третью  группу составляют организации культуры, набравшие менее 90 баллов (11 – 15 места рейтинга), у которых «западает» один критерий (как правило, критерий 3 «доступность услуг для инвалидов» имеет низкие оценки), имеет низкие или средне-низкие оценки.</w:t>
      </w:r>
    </w:p>
    <w:p w:rsidR="00551FF1" w:rsidRDefault="00551FF1" w:rsidP="00847A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в ходе оценки и анализа данных, полученных в результате социологического исследования «Независимая оценка качества условий оказания услуг организациями культуры Архангельской области в 2021 году», было выявлено, что 2/3 оцениваемых организаций соответствует всем критериям качества оказания услуг. Остальные учреждения в той или иной мере имеют проблемные зоны для качественного предоставления услуг населению.</w:t>
      </w:r>
    </w:p>
    <w:p w:rsidR="00551FF1" w:rsidRDefault="00551FF1" w:rsidP="00847A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проблемные зоны сосредоточены в следующих моментах:</w:t>
      </w:r>
    </w:p>
    <w:p w:rsidR="00551FF1" w:rsidRPr="001F2E24" w:rsidRDefault="00551FF1" w:rsidP="00FE369D">
      <w:pPr>
        <w:pStyle w:val="ListParagraph"/>
        <w:numPr>
          <w:ilvl w:val="0"/>
          <w:numId w:val="18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2E24">
        <w:rPr>
          <w:rFonts w:ascii="Times New Roman" w:hAnsi="Times New Roman"/>
          <w:sz w:val="24"/>
          <w:szCs w:val="24"/>
        </w:rPr>
        <w:t>критерий 1.1 «</w:t>
      </w:r>
      <w:r w:rsidRPr="001F2E24">
        <w:rPr>
          <w:rFonts w:ascii="Times New Roman" w:hAnsi="Times New Roman"/>
          <w:color w:val="000000"/>
          <w:sz w:val="24"/>
          <w:szCs w:val="24"/>
        </w:rPr>
        <w:t>соответствие информации о деятельности организации  культуры, размещенной на официальном сайте организации  культуры, ее содержанию и порядку (форме), установленным нормативными правовыми актами»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551FF1" w:rsidRDefault="00551FF1" w:rsidP="00FE369D">
      <w:pPr>
        <w:pStyle w:val="ListParagraph"/>
        <w:numPr>
          <w:ilvl w:val="0"/>
          <w:numId w:val="18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информационных стендах в помещении организации культуры объем представленной информации зачастую представлен на высоком уровне; однако чаще всего отсутствует информации о </w:t>
      </w:r>
      <w:r w:rsidRPr="00504989">
        <w:rPr>
          <w:rFonts w:ascii="Times New Roman" w:hAnsi="Times New Roman"/>
          <w:sz w:val="24"/>
          <w:szCs w:val="24"/>
        </w:rPr>
        <w:t>фамилии, имени, отчества руководителя учреждения, его заместителей</w:t>
      </w:r>
      <w:r>
        <w:rPr>
          <w:rFonts w:ascii="Times New Roman" w:hAnsi="Times New Roman"/>
          <w:sz w:val="24"/>
          <w:szCs w:val="24"/>
        </w:rPr>
        <w:t>, а также р</w:t>
      </w:r>
      <w:r w:rsidRPr="00504989">
        <w:rPr>
          <w:rFonts w:ascii="Times New Roman" w:hAnsi="Times New Roman"/>
          <w:sz w:val="24"/>
          <w:szCs w:val="24"/>
        </w:rPr>
        <w:t>езультаты независимой оценки качества условий оказания услуг</w:t>
      </w:r>
      <w:r>
        <w:rPr>
          <w:rFonts w:ascii="Times New Roman" w:hAnsi="Times New Roman"/>
          <w:sz w:val="24"/>
          <w:szCs w:val="24"/>
        </w:rPr>
        <w:t>;</w:t>
      </w:r>
    </w:p>
    <w:p w:rsidR="00551FF1" w:rsidRDefault="00551FF1" w:rsidP="00FE369D">
      <w:pPr>
        <w:pStyle w:val="ListParagraph"/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критерий 2.1 «о</w:t>
      </w:r>
      <w:r w:rsidRPr="001479DE">
        <w:rPr>
          <w:rFonts w:ascii="Times New Roman" w:hAnsi="Times New Roman"/>
          <w:sz w:val="24"/>
          <w:szCs w:val="24"/>
        </w:rPr>
        <w:t>беспечение в организации комфортных условий для предоставления услуг</w:t>
      </w:r>
      <w:r>
        <w:rPr>
          <w:rFonts w:ascii="Times New Roman" w:hAnsi="Times New Roman"/>
          <w:sz w:val="24"/>
          <w:szCs w:val="24"/>
        </w:rPr>
        <w:t>» высоко оценен экспертами в ходе контрольных визитов; только у 1 из 15 организаций данный показатель обеспечен на низком уровне; остальные организации выполняют установленные требования;критическим является индикатор «доступность питьевой воды»;</w:t>
      </w:r>
    </w:p>
    <w:p w:rsidR="00551FF1" w:rsidRDefault="00551FF1" w:rsidP="00FE369D">
      <w:pPr>
        <w:pStyle w:val="ListParagraph"/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критерий 3.1 «о</w:t>
      </w:r>
      <w:r w:rsidRPr="001479DE">
        <w:rPr>
          <w:rFonts w:ascii="Times New Roman" w:hAnsi="Times New Roman"/>
          <w:sz w:val="24"/>
          <w:szCs w:val="24"/>
        </w:rPr>
        <w:t>борудование территории, прилегающей к организации, и ее помещений с учетом доступности для инвалидов</w:t>
      </w:r>
      <w:r>
        <w:rPr>
          <w:rFonts w:ascii="Times New Roman" w:hAnsi="Times New Roman"/>
          <w:sz w:val="24"/>
          <w:szCs w:val="24"/>
        </w:rPr>
        <w:t>»:</w:t>
      </w:r>
    </w:p>
    <w:p w:rsidR="00551FF1" w:rsidRDefault="00551FF1" w:rsidP="00FE369D">
      <w:pPr>
        <w:pStyle w:val="ListParagraph"/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одна из организаций не имеет всех условий доступности;</w:t>
      </w:r>
    </w:p>
    <w:p w:rsidR="00551FF1" w:rsidRPr="00736F64" w:rsidRDefault="00551FF1" w:rsidP="00FE369D">
      <w:pPr>
        <w:pStyle w:val="ListParagraph"/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из 15 организаций имеют 4 из 6 условий доступности;</w:t>
      </w:r>
    </w:p>
    <w:p w:rsidR="00551FF1" w:rsidRPr="00A57E9D" w:rsidRDefault="00551FF1" w:rsidP="00FE369D">
      <w:pPr>
        <w:pStyle w:val="ListParagraph"/>
        <w:numPr>
          <w:ilvl w:val="0"/>
          <w:numId w:val="1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критическим моментом является индикатор«</w:t>
      </w:r>
      <w:r w:rsidRPr="00A57E9D">
        <w:rPr>
          <w:rFonts w:ascii="Times New Roman" w:hAnsi="Times New Roman"/>
          <w:sz w:val="24"/>
          <w:szCs w:val="24"/>
        </w:rPr>
        <w:t>отсутствие стоянок или выделенных мест для автотранспортных средств инвалидов</w:t>
      </w:r>
      <w:r>
        <w:rPr>
          <w:rFonts w:ascii="Times New Roman" w:hAnsi="Times New Roman"/>
          <w:sz w:val="24"/>
          <w:szCs w:val="24"/>
        </w:rPr>
        <w:t>» (у 13 из 15 организаций отсутствует);</w:t>
      </w:r>
    </w:p>
    <w:p w:rsidR="00551FF1" w:rsidRDefault="00551FF1" w:rsidP="00FE369D">
      <w:pPr>
        <w:pStyle w:val="ListParagraph"/>
        <w:numPr>
          <w:ilvl w:val="0"/>
          <w:numId w:val="1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критерий 3.2 «о</w:t>
      </w:r>
      <w:r w:rsidRPr="001479DE">
        <w:rPr>
          <w:rFonts w:ascii="Times New Roman" w:hAnsi="Times New Roman"/>
          <w:sz w:val="24"/>
          <w:szCs w:val="24"/>
        </w:rPr>
        <w:t>беспечение в организации условий доступности, позволяющих инвалидам получать услуги наравне с другими</w:t>
      </w:r>
      <w:r>
        <w:rPr>
          <w:rFonts w:ascii="Times New Roman" w:hAnsi="Times New Roman"/>
          <w:sz w:val="24"/>
          <w:szCs w:val="24"/>
        </w:rPr>
        <w:t>»:</w:t>
      </w:r>
    </w:p>
    <w:p w:rsidR="00551FF1" w:rsidRDefault="00551FF1" w:rsidP="00FE369D">
      <w:pPr>
        <w:pStyle w:val="ListParagraph"/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две из оцениваемых организаций имеют 5-6 из 6 условий доступности;</w:t>
      </w:r>
    </w:p>
    <w:p w:rsidR="00551FF1" w:rsidRDefault="00551FF1" w:rsidP="00736F64">
      <w:pPr>
        <w:pStyle w:val="ListParagraph"/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организации имеют 1-2 условия доступности, зачастую это наличие возможности предоставления услуг в дистанционном режиме, обусловленного в том числе условиями профилактики коронавирусной инфекции;</w:t>
      </w:r>
    </w:p>
    <w:p w:rsidR="00551FF1" w:rsidRPr="00736F64" w:rsidRDefault="00551FF1" w:rsidP="00736F64">
      <w:pPr>
        <w:pStyle w:val="ListParagraph"/>
        <w:numPr>
          <w:ilvl w:val="0"/>
          <w:numId w:val="18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36F64">
        <w:rPr>
          <w:rFonts w:ascii="Times New Roman" w:hAnsi="Times New Roman"/>
          <w:sz w:val="24"/>
          <w:szCs w:val="24"/>
        </w:rPr>
        <w:t>критическим моментом является индикатор «</w:t>
      </w:r>
      <w:r>
        <w:rPr>
          <w:rFonts w:ascii="Times New Roman" w:hAnsi="Times New Roman"/>
          <w:sz w:val="24"/>
          <w:szCs w:val="24"/>
        </w:rPr>
        <w:t>услуги сурдопереводчика</w:t>
      </w:r>
      <w:r w:rsidRPr="00736F64">
        <w:rPr>
          <w:rFonts w:ascii="Times New Roman" w:hAnsi="Times New Roman"/>
          <w:sz w:val="24"/>
          <w:szCs w:val="24"/>
        </w:rPr>
        <w:t>» (у 1</w:t>
      </w:r>
      <w:r>
        <w:rPr>
          <w:rFonts w:ascii="Times New Roman" w:hAnsi="Times New Roman"/>
          <w:sz w:val="24"/>
          <w:szCs w:val="24"/>
        </w:rPr>
        <w:t>2</w:t>
      </w:r>
      <w:r w:rsidRPr="00736F64">
        <w:rPr>
          <w:rFonts w:ascii="Times New Roman" w:hAnsi="Times New Roman"/>
          <w:sz w:val="24"/>
          <w:szCs w:val="24"/>
        </w:rPr>
        <w:t xml:space="preserve"> из 15 организаций отсутствует);</w:t>
      </w:r>
    </w:p>
    <w:p w:rsidR="00551FF1" w:rsidRPr="00C71841" w:rsidRDefault="00551FF1" w:rsidP="00736F64">
      <w:pPr>
        <w:pStyle w:val="ListParagraph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71841">
        <w:rPr>
          <w:rFonts w:ascii="Times New Roman" w:hAnsi="Times New Roman"/>
          <w:sz w:val="24"/>
          <w:szCs w:val="24"/>
        </w:rPr>
        <w:t>о критериям 4 и 5 нет существенных замечаний; оценки, данные исходя из субъективной позиции потребителей услуг в ходе анкетного опроса, достаточно высокие, на уровне 90-99%.</w:t>
      </w:r>
    </w:p>
    <w:p w:rsidR="00551FF1" w:rsidRPr="00C71841" w:rsidRDefault="00551FF1" w:rsidP="00C718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ф</w:t>
      </w:r>
      <w:r w:rsidRPr="00C71841">
        <w:rPr>
          <w:rFonts w:ascii="Times New Roman" w:hAnsi="Times New Roman"/>
          <w:sz w:val="24"/>
          <w:szCs w:val="24"/>
        </w:rPr>
        <w:t xml:space="preserve">акторами, препятствующими учреждениям культуры эффективно и качественно решать задачи своей деятельности на современном, отвечающим запросам </w:t>
      </w:r>
      <w:r>
        <w:rPr>
          <w:rFonts w:ascii="Times New Roman" w:hAnsi="Times New Roman"/>
          <w:sz w:val="24"/>
          <w:szCs w:val="24"/>
        </w:rPr>
        <w:t>потребителей</w:t>
      </w:r>
      <w:r w:rsidRPr="00C71841">
        <w:rPr>
          <w:rFonts w:ascii="Times New Roman" w:hAnsi="Times New Roman"/>
          <w:sz w:val="24"/>
          <w:szCs w:val="24"/>
        </w:rPr>
        <w:t xml:space="preserve">, уровне, являются: </w:t>
      </w:r>
    </w:p>
    <w:p w:rsidR="00551FF1" w:rsidRPr="00C71841" w:rsidRDefault="00551FF1" w:rsidP="00FE369D">
      <w:pPr>
        <w:pStyle w:val="3"/>
        <w:numPr>
          <w:ilvl w:val="0"/>
          <w:numId w:val="18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71841">
        <w:rPr>
          <w:rFonts w:ascii="Times New Roman" w:hAnsi="Times New Roman"/>
          <w:sz w:val="24"/>
          <w:szCs w:val="24"/>
        </w:rPr>
        <w:t xml:space="preserve">недостаток финансовой поддержки учреждений культуры, что негативно сказывается на качестве </w:t>
      </w:r>
      <w:r>
        <w:rPr>
          <w:rFonts w:ascii="Times New Roman" w:hAnsi="Times New Roman"/>
          <w:sz w:val="24"/>
          <w:szCs w:val="24"/>
        </w:rPr>
        <w:t xml:space="preserve">условий оказания </w:t>
      </w:r>
      <w:r w:rsidRPr="00C71841">
        <w:rPr>
          <w:rFonts w:ascii="Times New Roman" w:hAnsi="Times New Roman"/>
          <w:sz w:val="24"/>
          <w:szCs w:val="24"/>
        </w:rPr>
        <w:t xml:space="preserve">услуг; </w:t>
      </w:r>
    </w:p>
    <w:p w:rsidR="00551FF1" w:rsidRPr="00C71841" w:rsidRDefault="00551FF1" w:rsidP="00FE369D">
      <w:pPr>
        <w:pStyle w:val="3"/>
        <w:numPr>
          <w:ilvl w:val="0"/>
          <w:numId w:val="18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71841">
        <w:rPr>
          <w:rFonts w:ascii="Times New Roman" w:hAnsi="Times New Roman"/>
          <w:sz w:val="24"/>
          <w:szCs w:val="24"/>
        </w:rPr>
        <w:t xml:space="preserve">недостаток навыков у персонала применения новых технологий в работе с </w:t>
      </w:r>
      <w:r>
        <w:rPr>
          <w:rFonts w:ascii="Times New Roman" w:hAnsi="Times New Roman"/>
          <w:sz w:val="24"/>
          <w:szCs w:val="24"/>
        </w:rPr>
        <w:t>потребителями</w:t>
      </w:r>
      <w:r w:rsidRPr="00C718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особенно в условиях профилактики коронавирусной инфекции и дистанционного режима работы</w:t>
      </w:r>
      <w:r w:rsidRPr="00C71841">
        <w:rPr>
          <w:rFonts w:ascii="Times New Roman" w:hAnsi="Times New Roman"/>
          <w:sz w:val="24"/>
          <w:szCs w:val="24"/>
        </w:rPr>
        <w:t xml:space="preserve">; </w:t>
      </w:r>
    </w:p>
    <w:p w:rsidR="00551FF1" w:rsidRPr="00C71841" w:rsidRDefault="00551FF1" w:rsidP="00FE369D">
      <w:pPr>
        <w:pStyle w:val="3"/>
        <w:numPr>
          <w:ilvl w:val="0"/>
          <w:numId w:val="184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C71841">
        <w:rPr>
          <w:rFonts w:ascii="Times New Roman" w:hAnsi="Times New Roman"/>
          <w:sz w:val="24"/>
          <w:szCs w:val="24"/>
        </w:rPr>
        <w:t>неполноц</w:t>
      </w:r>
      <w:r>
        <w:rPr>
          <w:rFonts w:ascii="Times New Roman" w:hAnsi="Times New Roman"/>
          <w:sz w:val="24"/>
          <w:szCs w:val="24"/>
        </w:rPr>
        <w:t>енность размещения информации об учреждениях культуры на официальных сайтах, неумение применять дистанционные технологии</w:t>
      </w:r>
      <w:r w:rsidRPr="00C71841">
        <w:rPr>
          <w:rFonts w:ascii="Times New Roman" w:hAnsi="Times New Roman"/>
          <w:sz w:val="24"/>
          <w:szCs w:val="24"/>
        </w:rPr>
        <w:t>.</w:t>
      </w:r>
    </w:p>
    <w:p w:rsidR="00551FF1" w:rsidRPr="00C71841" w:rsidRDefault="00551FF1" w:rsidP="00C7184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1841">
        <w:rPr>
          <w:rFonts w:ascii="Times New Roman" w:hAnsi="Times New Roman"/>
          <w:sz w:val="24"/>
          <w:szCs w:val="24"/>
        </w:rPr>
        <w:t xml:space="preserve">На основании </w:t>
      </w:r>
      <w:r>
        <w:rPr>
          <w:rFonts w:ascii="Times New Roman" w:hAnsi="Times New Roman"/>
          <w:sz w:val="24"/>
          <w:szCs w:val="24"/>
        </w:rPr>
        <w:t>анализа</w:t>
      </w:r>
      <w:r w:rsidRPr="00C718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проведенного</w:t>
      </w:r>
      <w:r w:rsidRPr="00C71841">
        <w:rPr>
          <w:rFonts w:ascii="Times New Roman" w:hAnsi="Times New Roman"/>
          <w:sz w:val="24"/>
          <w:szCs w:val="24"/>
        </w:rPr>
        <w:t xml:space="preserve"> в ходе независимой оценки качества </w:t>
      </w:r>
      <w:r>
        <w:rPr>
          <w:rFonts w:ascii="Times New Roman" w:hAnsi="Times New Roman"/>
          <w:sz w:val="24"/>
          <w:szCs w:val="24"/>
        </w:rPr>
        <w:t>условий оказания</w:t>
      </w:r>
      <w:r w:rsidRPr="00C71841">
        <w:rPr>
          <w:rFonts w:ascii="Times New Roman" w:hAnsi="Times New Roman"/>
          <w:sz w:val="24"/>
          <w:szCs w:val="24"/>
        </w:rPr>
        <w:t xml:space="preserve"> услуг учреждениями культуры </w:t>
      </w:r>
      <w:r>
        <w:rPr>
          <w:rFonts w:ascii="Times New Roman" w:hAnsi="Times New Roman"/>
          <w:sz w:val="24"/>
          <w:szCs w:val="24"/>
        </w:rPr>
        <w:t xml:space="preserve">в 2021 году, </w:t>
      </w:r>
      <w:r w:rsidRPr="00C71841">
        <w:rPr>
          <w:rFonts w:ascii="Times New Roman" w:hAnsi="Times New Roman"/>
          <w:sz w:val="24"/>
          <w:szCs w:val="24"/>
        </w:rPr>
        <w:t>и в целях сове</w:t>
      </w:r>
      <w:r>
        <w:rPr>
          <w:rFonts w:ascii="Times New Roman" w:hAnsi="Times New Roman"/>
          <w:sz w:val="24"/>
          <w:szCs w:val="24"/>
        </w:rPr>
        <w:t>ршенствования работы учреждений</w:t>
      </w:r>
      <w:r w:rsidRPr="00C71841">
        <w:rPr>
          <w:rFonts w:ascii="Times New Roman" w:hAnsi="Times New Roman"/>
          <w:sz w:val="24"/>
          <w:szCs w:val="24"/>
        </w:rPr>
        <w:t xml:space="preserve"> могут быть сформулированы следующие общие рекомендации: </w:t>
      </w:r>
    </w:p>
    <w:p w:rsidR="00551FF1" w:rsidRPr="00C71841" w:rsidRDefault="00551FF1" w:rsidP="00FE369D">
      <w:pPr>
        <w:pStyle w:val="3"/>
        <w:numPr>
          <w:ilvl w:val="0"/>
          <w:numId w:val="18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71841">
        <w:rPr>
          <w:rFonts w:ascii="Times New Roman" w:hAnsi="Times New Roman"/>
          <w:sz w:val="24"/>
          <w:szCs w:val="24"/>
        </w:rPr>
        <w:t xml:space="preserve">читывая </w:t>
      </w:r>
      <w:r>
        <w:rPr>
          <w:rFonts w:ascii="Times New Roman" w:hAnsi="Times New Roman"/>
          <w:sz w:val="24"/>
          <w:szCs w:val="24"/>
        </w:rPr>
        <w:t xml:space="preserve">опыт реализации услуг в условиях профилактики коронавирусной инфекции, в том числе в дистанционном режиме, </w:t>
      </w:r>
      <w:r w:rsidRPr="00C71841">
        <w:rPr>
          <w:rFonts w:ascii="Times New Roman" w:hAnsi="Times New Roman"/>
          <w:sz w:val="24"/>
          <w:szCs w:val="24"/>
        </w:rPr>
        <w:t>предлагать услуги нового технического уровня, имеющих маркетинговую привлек</w:t>
      </w:r>
      <w:r>
        <w:rPr>
          <w:rFonts w:ascii="Times New Roman" w:hAnsi="Times New Roman"/>
          <w:sz w:val="24"/>
          <w:szCs w:val="24"/>
        </w:rPr>
        <w:t>ательность;</w:t>
      </w:r>
    </w:p>
    <w:p w:rsidR="00551FF1" w:rsidRPr="00C71841" w:rsidRDefault="00551FF1" w:rsidP="00FE369D">
      <w:pPr>
        <w:pStyle w:val="3"/>
        <w:numPr>
          <w:ilvl w:val="0"/>
          <w:numId w:val="18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71841">
        <w:rPr>
          <w:rFonts w:ascii="Times New Roman" w:hAnsi="Times New Roman"/>
          <w:sz w:val="24"/>
          <w:szCs w:val="24"/>
        </w:rPr>
        <w:t xml:space="preserve">родолжить информирование населения о культурных мероприятиях в СМИ и сети Интернет через сайты учреждений, </w:t>
      </w:r>
      <w:r>
        <w:rPr>
          <w:rFonts w:ascii="Times New Roman" w:hAnsi="Times New Roman"/>
          <w:sz w:val="24"/>
          <w:szCs w:val="24"/>
        </w:rPr>
        <w:t>социальные сети;</w:t>
      </w:r>
    </w:p>
    <w:p w:rsidR="00551FF1" w:rsidRPr="00C71841" w:rsidRDefault="00551FF1" w:rsidP="00FE369D">
      <w:pPr>
        <w:pStyle w:val="3"/>
        <w:numPr>
          <w:ilvl w:val="0"/>
          <w:numId w:val="18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обновлять </w:t>
      </w:r>
      <w:r w:rsidRPr="00C71841">
        <w:rPr>
          <w:rFonts w:ascii="Times New Roman" w:hAnsi="Times New Roman"/>
          <w:sz w:val="24"/>
          <w:szCs w:val="24"/>
        </w:rPr>
        <w:t>информацию на официальном сайте</w:t>
      </w:r>
      <w:r>
        <w:rPr>
          <w:rFonts w:ascii="Times New Roman" w:hAnsi="Times New Roman"/>
          <w:sz w:val="24"/>
          <w:szCs w:val="24"/>
        </w:rPr>
        <w:t xml:space="preserve"> учреждений;</w:t>
      </w:r>
    </w:p>
    <w:p w:rsidR="00551FF1" w:rsidRDefault="00551FF1" w:rsidP="00FE369D">
      <w:pPr>
        <w:pStyle w:val="3"/>
        <w:numPr>
          <w:ilvl w:val="0"/>
          <w:numId w:val="18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71841">
        <w:rPr>
          <w:rFonts w:ascii="Times New Roman" w:hAnsi="Times New Roman"/>
          <w:sz w:val="24"/>
          <w:szCs w:val="24"/>
        </w:rPr>
        <w:t xml:space="preserve">существлять систематический контроль соблюдения показателей, характеризующих доступность и полноту информации об организации и порядке предоставления услуг; комфортности условий, созданных для </w:t>
      </w:r>
      <w:r>
        <w:rPr>
          <w:rFonts w:ascii="Times New Roman" w:hAnsi="Times New Roman"/>
          <w:sz w:val="24"/>
          <w:szCs w:val="24"/>
        </w:rPr>
        <w:t>потребителей услуг;</w:t>
      </w:r>
    </w:p>
    <w:p w:rsidR="00551FF1" w:rsidRPr="00C5675E" w:rsidRDefault="00551FF1" w:rsidP="00FE369D">
      <w:pPr>
        <w:pStyle w:val="ListParagraph"/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предпринять меры по повышению доступности услуг оцениваемых организаций для лиц с ограниченными возможностями здоровья по всем критериям доступности.</w:t>
      </w:r>
    </w:p>
    <w:p w:rsidR="00551FF1" w:rsidRPr="00F73B56" w:rsidRDefault="00551FF1" w:rsidP="00847A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FF1" w:rsidRDefault="00551FF1" w:rsidP="00C567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" w:name="_GoBack"/>
      <w:r w:rsidRPr="00B664FC">
        <w:rPr>
          <w:rFonts w:ascii="Times New Roman" w:hAnsi="Times New Roman"/>
          <w:sz w:val="24"/>
          <w:szCs w:val="24"/>
        </w:rPr>
        <w:t>Итоговые замечания по процедуре проведения социологического исследования</w:t>
      </w:r>
      <w:r>
        <w:rPr>
          <w:rFonts w:ascii="Times New Roman" w:hAnsi="Times New Roman"/>
          <w:sz w:val="24"/>
          <w:szCs w:val="24"/>
        </w:rPr>
        <w:t>независимой оценки качества условий оказания услуг организациями культуры Архангельской области касаются следующих моментов:</w:t>
      </w:r>
    </w:p>
    <w:p w:rsidR="00551FF1" w:rsidRDefault="00551FF1" w:rsidP="00FE369D">
      <w:pPr>
        <w:pStyle w:val="ListParagraph"/>
        <w:numPr>
          <w:ilvl w:val="0"/>
          <w:numId w:val="18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45455">
        <w:rPr>
          <w:rFonts w:ascii="Times New Roman" w:hAnsi="Times New Roman"/>
          <w:sz w:val="24"/>
          <w:szCs w:val="24"/>
        </w:rPr>
        <w:t xml:space="preserve">В проведенном исследовании </w:t>
      </w:r>
      <w:r>
        <w:rPr>
          <w:rFonts w:ascii="Times New Roman" w:hAnsi="Times New Roman"/>
          <w:sz w:val="24"/>
          <w:szCs w:val="24"/>
        </w:rPr>
        <w:t>в выборках всех учреждений культуры наблюдается явный перевес в характеристиках полового состава выборки (в</w:t>
      </w:r>
      <w:r w:rsidRPr="00C45455">
        <w:rPr>
          <w:rFonts w:ascii="Times New Roman" w:hAnsi="Times New Roman"/>
          <w:sz w:val="24"/>
          <w:szCs w:val="24"/>
        </w:rPr>
        <w:t xml:space="preserve"> частности, </w:t>
      </w:r>
      <w:r>
        <w:rPr>
          <w:rFonts w:ascii="Times New Roman" w:hAnsi="Times New Roman"/>
          <w:sz w:val="24"/>
          <w:szCs w:val="24"/>
        </w:rPr>
        <w:t>соотношение составляет 26% мужчин и 74% женщин, при соотношении</w:t>
      </w:r>
      <w:r w:rsidRPr="00C45455">
        <w:rPr>
          <w:rFonts w:ascii="Times New Roman" w:hAnsi="Times New Roman"/>
          <w:sz w:val="24"/>
          <w:szCs w:val="24"/>
        </w:rPr>
        <w:t xml:space="preserve"> в общероссийской выборке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46</w:t>
      </w:r>
      <w:r w:rsidRPr="00C45455">
        <w:rPr>
          <w:rFonts w:ascii="Times New Roman" w:hAnsi="Times New Roman"/>
          <w:sz w:val="24"/>
          <w:szCs w:val="24"/>
        </w:rPr>
        <w:t xml:space="preserve"> к 54%). С другой стороны, потребитель услуг учреждений культуры может «иметь женское лицо».</w:t>
      </w:r>
    </w:p>
    <w:p w:rsidR="00551FF1" w:rsidRDefault="00551FF1" w:rsidP="00FE369D">
      <w:pPr>
        <w:pStyle w:val="ListParagraph"/>
        <w:numPr>
          <w:ilvl w:val="0"/>
          <w:numId w:val="18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текущем году 3 из 15 не смогли справиться с задачей минимального числаанкет, установленного Министерством количества. В их числе все три организации г. Архангельска. Необходимо провести опрос, что послужило причиной недоработки: пандемические ограничения, технические сложности или другие причины.</w:t>
      </w:r>
    </w:p>
    <w:p w:rsidR="00551FF1" w:rsidRDefault="00551FF1" w:rsidP="00FE369D">
      <w:pPr>
        <w:pStyle w:val="ListParagraph"/>
        <w:numPr>
          <w:ilvl w:val="0"/>
          <w:numId w:val="18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</w:t>
      </w:r>
      <w:r w:rsidRPr="00C45455">
        <w:rPr>
          <w:rFonts w:ascii="Times New Roman" w:hAnsi="Times New Roman"/>
          <w:sz w:val="24"/>
          <w:szCs w:val="24"/>
        </w:rPr>
        <w:t xml:space="preserve"> опроса </w:t>
      </w:r>
      <w:r>
        <w:rPr>
          <w:rFonts w:ascii="Times New Roman" w:hAnsi="Times New Roman"/>
          <w:sz w:val="24"/>
          <w:szCs w:val="24"/>
        </w:rPr>
        <w:t>потребителей из года в год явно не корректны, так как</w:t>
      </w:r>
      <w:r w:rsidRPr="00C45455">
        <w:rPr>
          <w:rFonts w:ascii="Times New Roman" w:hAnsi="Times New Roman"/>
          <w:sz w:val="24"/>
          <w:szCs w:val="24"/>
        </w:rPr>
        <w:t xml:space="preserve"> распределение ответов не соотносится с к</w:t>
      </w:r>
      <w:r>
        <w:rPr>
          <w:rFonts w:ascii="Times New Roman" w:hAnsi="Times New Roman"/>
          <w:sz w:val="24"/>
          <w:szCs w:val="24"/>
        </w:rPr>
        <w:t>ривой нормального распределения.Р</w:t>
      </w:r>
      <w:r w:rsidRPr="00C45455">
        <w:rPr>
          <w:rFonts w:ascii="Times New Roman" w:hAnsi="Times New Roman"/>
          <w:sz w:val="24"/>
          <w:szCs w:val="24"/>
        </w:rPr>
        <w:t xml:space="preserve">еспондентами выставлены максимальные оценки </w:t>
      </w:r>
      <w:r>
        <w:rPr>
          <w:rFonts w:ascii="Times New Roman" w:hAnsi="Times New Roman"/>
          <w:sz w:val="24"/>
          <w:szCs w:val="24"/>
        </w:rPr>
        <w:t xml:space="preserve">практически </w:t>
      </w:r>
      <w:r w:rsidRPr="00C45455">
        <w:rPr>
          <w:rFonts w:ascii="Times New Roman" w:hAnsi="Times New Roman"/>
          <w:sz w:val="24"/>
          <w:szCs w:val="24"/>
        </w:rPr>
        <w:t>по всем вопросам, даже там, где есть явный недостаток в деятельности организации</w:t>
      </w:r>
      <w:r>
        <w:rPr>
          <w:rFonts w:ascii="Times New Roman" w:hAnsi="Times New Roman"/>
          <w:sz w:val="24"/>
          <w:szCs w:val="24"/>
        </w:rPr>
        <w:t xml:space="preserve"> (отсутствие комфортных условий, отсутствие условий доступности среды)</w:t>
      </w:r>
      <w:r w:rsidRPr="00C45455">
        <w:rPr>
          <w:rFonts w:ascii="Times New Roman" w:hAnsi="Times New Roman"/>
          <w:sz w:val="24"/>
          <w:szCs w:val="24"/>
        </w:rPr>
        <w:t xml:space="preserve">. </w:t>
      </w:r>
    </w:p>
    <w:p w:rsidR="00551FF1" w:rsidRDefault="00551FF1" w:rsidP="00FE369D">
      <w:pPr>
        <w:pStyle w:val="ListParagraph"/>
        <w:numPr>
          <w:ilvl w:val="0"/>
          <w:numId w:val="18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33C4">
        <w:rPr>
          <w:rFonts w:ascii="Times New Roman" w:hAnsi="Times New Roman"/>
          <w:sz w:val="24"/>
          <w:szCs w:val="24"/>
        </w:rPr>
        <w:t xml:space="preserve">Методика дистанционного опроса с помощью сети Интернет оправдывает себя в условиях профилактики коронавирусной инфекции, однако, провоцирует преобладание в выборке респондентов, обладающих информационной грамотностью и техникой. Для лиц старшего возраста, для потребителей услуг в сельской местности возможно комфортнее стандартная методика опроса. Поэтому </w:t>
      </w:r>
      <w:r>
        <w:rPr>
          <w:rFonts w:ascii="Times New Roman" w:hAnsi="Times New Roman"/>
          <w:sz w:val="24"/>
          <w:szCs w:val="24"/>
        </w:rPr>
        <w:t>п</w:t>
      </w:r>
      <w:r w:rsidRPr="00F833C4">
        <w:rPr>
          <w:rFonts w:ascii="Times New Roman" w:hAnsi="Times New Roman"/>
          <w:sz w:val="24"/>
          <w:szCs w:val="24"/>
        </w:rPr>
        <w:t>рименение гибридного формата</w:t>
      </w:r>
      <w:r>
        <w:rPr>
          <w:rFonts w:ascii="Times New Roman" w:hAnsi="Times New Roman"/>
          <w:sz w:val="24"/>
          <w:szCs w:val="24"/>
        </w:rPr>
        <w:t xml:space="preserve"> опроса в текущем году показало несомненные достоинства.</w:t>
      </w:r>
    </w:p>
    <w:bookmarkEnd w:id="7"/>
    <w:p w:rsidR="00551FF1" w:rsidRPr="00F833C4" w:rsidRDefault="00551FF1" w:rsidP="007046C3">
      <w:pPr>
        <w:pStyle w:val="ListParagraph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551FF1" w:rsidRPr="00F73B56" w:rsidRDefault="00551FF1" w:rsidP="00F73B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Pr="00F73B56" w:rsidRDefault="00551FF1" w:rsidP="00F73B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1FF1" w:rsidRDefault="00551FF1">
      <w:pPr>
        <w:sectPr w:rsidR="00551FF1" w:rsidSect="00966400">
          <w:footerReference w:type="default" r:id="rId5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51FF1" w:rsidRDefault="00551FF1" w:rsidP="006B0AA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</w:p>
    <w:p w:rsidR="00551FF1" w:rsidRDefault="00551FF1" w:rsidP="00FA1C30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hAnsi="Times New Roman"/>
          <w:b/>
          <w:bCs/>
          <w:sz w:val="24"/>
          <w:szCs w:val="24"/>
        </w:rPr>
      </w:pPr>
      <w:r w:rsidRPr="00FA1C30">
        <w:rPr>
          <w:rFonts w:ascii="Times New Roman" w:hAnsi="Times New Roman"/>
          <w:b/>
          <w:bCs/>
          <w:sz w:val="24"/>
          <w:szCs w:val="24"/>
        </w:rPr>
        <w:t>Приложение 1</w:t>
      </w:r>
    </w:p>
    <w:p w:rsidR="00551FF1" w:rsidRPr="00FE2CF4" w:rsidRDefault="00551FF1" w:rsidP="00FE2CF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Cs/>
          <w:sz w:val="24"/>
          <w:szCs w:val="28"/>
        </w:rPr>
      </w:pPr>
      <w:r w:rsidRPr="00FE2CF4">
        <w:rPr>
          <w:rFonts w:ascii="Times New Roman" w:hAnsi="Times New Roman"/>
          <w:bCs/>
          <w:sz w:val="24"/>
          <w:szCs w:val="28"/>
        </w:rPr>
        <w:t xml:space="preserve">Исходные данные для расчета значений показателей, </w:t>
      </w:r>
    </w:p>
    <w:p w:rsidR="00551FF1" w:rsidRPr="00FE2CF4" w:rsidRDefault="00551FF1" w:rsidP="00FE2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 w:rsidRPr="00FE2CF4">
        <w:rPr>
          <w:rFonts w:ascii="Times New Roman" w:hAnsi="Times New Roman"/>
          <w:bCs/>
          <w:sz w:val="24"/>
          <w:szCs w:val="28"/>
        </w:rPr>
        <w:t xml:space="preserve">характеризующих общие критерии оценки качества условий оказания услуг организациями культуры </w:t>
      </w:r>
    </w:p>
    <w:p w:rsidR="00551FF1" w:rsidRPr="00FE2CF4" w:rsidRDefault="00551FF1" w:rsidP="00FE2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  <w:r w:rsidRPr="00FE2CF4">
        <w:rPr>
          <w:rFonts w:ascii="Times New Roman" w:hAnsi="Times New Roman"/>
          <w:bCs/>
          <w:sz w:val="24"/>
          <w:szCs w:val="28"/>
        </w:rPr>
        <w:t>(утверждены приказом Министерства культуры Российской Федерации от 27 апреля 2018 года № 599)</w:t>
      </w:r>
    </w:p>
    <w:p w:rsidR="00551FF1" w:rsidRDefault="00551FF1" w:rsidP="00FE2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</w:p>
    <w:p w:rsidR="00551FF1" w:rsidRPr="003C1776" w:rsidRDefault="00551FF1" w:rsidP="003C177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C1776">
        <w:rPr>
          <w:rFonts w:ascii="Times New Roman" w:hAnsi="Times New Roman"/>
          <w:b/>
          <w:bCs/>
          <w:sz w:val="24"/>
          <w:szCs w:val="24"/>
        </w:rPr>
        <w:t>1 – критерий открытости и доступности информации об организации культуры</w:t>
      </w:r>
    </w:p>
    <w:tbl>
      <w:tblPr>
        <w:tblW w:w="155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9"/>
        <w:gridCol w:w="2324"/>
        <w:gridCol w:w="1701"/>
        <w:gridCol w:w="1701"/>
        <w:gridCol w:w="1669"/>
        <w:gridCol w:w="32"/>
        <w:gridCol w:w="1779"/>
        <w:gridCol w:w="2049"/>
        <w:gridCol w:w="1661"/>
        <w:gridCol w:w="2037"/>
      </w:tblGrid>
      <w:tr w:rsidR="00551FF1" w:rsidRPr="00EA49B0" w:rsidTr="003649A7">
        <w:trPr>
          <w:trHeight w:val="337"/>
          <w:jc w:val="center"/>
        </w:trPr>
        <w:tc>
          <w:tcPr>
            <w:tcW w:w="619" w:type="dxa"/>
            <w:vMerge w:val="restart"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24" w:type="dxa"/>
            <w:vMerge w:val="restart"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30" w:type="dxa"/>
            <w:gridSpan w:val="5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1.1 Соответствие информации о деятельности организации культуры, размещенной на общедоступных информационных ресурсах, ее содержанию и порядку (форме), установленным законодательными и иными нормативными правовыми актами Российской Федерации</w:t>
            </w:r>
          </w:p>
        </w:tc>
        <w:tc>
          <w:tcPr>
            <w:tcW w:w="3698" w:type="dxa"/>
            <w:gridSpan w:val="2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1.2 Наличие на официальном сайте организации культуры информации о дистанционных способах обратной связи и взаимодействия с получателями услуг и их функционирование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  <w:vMerge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324" w:type="dxa"/>
            <w:vMerge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1.1.1 - Соответствие информации о деятельности организации культуры, размещенной на </w:t>
            </w:r>
            <w:r w:rsidRPr="00EA49B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информационных стендах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помещении организации культуры, ее содержанию и порядку (форме), установленным нормативными правовыми актами.</w:t>
            </w:r>
          </w:p>
        </w:tc>
        <w:tc>
          <w:tcPr>
            <w:tcW w:w="3828" w:type="dxa"/>
            <w:gridSpan w:val="2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1.1.2 - Соответствие информации о деятельности организации культуры, размещенной </w:t>
            </w:r>
            <w:r w:rsidRPr="00EA49B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на официальном сайте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организации культуры, ее содержанию и порядку (форме), установленным нормативными правовыми актами.</w:t>
            </w:r>
          </w:p>
        </w:tc>
        <w:tc>
          <w:tcPr>
            <w:tcW w:w="3698" w:type="dxa"/>
            <w:gridSpan w:val="2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1.2.1 - Наличие и функционирование на официальном сайте организации культуры информации о </w:t>
            </w:r>
            <w:r w:rsidRPr="00EA49B0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дистанционных способах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взаимодействия с получателями услуг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  <w:tcBorders>
              <w:top w:val="nil"/>
            </w:tcBorders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324" w:type="dxa"/>
            <w:tcBorders>
              <w:top w:val="nil"/>
            </w:tcBorders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701" w:type="dxa"/>
            <w:tcBorders>
              <w:top w:val="nil"/>
            </w:tcBorders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Адрес официального сайта организации культуры в сети «Интернет»</w:t>
            </w:r>
          </w:p>
        </w:tc>
        <w:tc>
          <w:tcPr>
            <w:tcW w:w="1701" w:type="dxa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>О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бъем информации </w:t>
            </w:r>
            <w:r w:rsidRPr="00EA49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(количество материалов/единиц информации)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EA49B0">
              <w:rPr>
                <w:rFonts w:ascii="Times New Roman" w:hAnsi="Times New Roman"/>
                <w:sz w:val="18"/>
                <w:szCs w:val="18"/>
              </w:rPr>
              <w:t>размещенной на информационных стендах в помещении организации культуры</w:t>
            </w:r>
          </w:p>
        </w:tc>
        <w:tc>
          <w:tcPr>
            <w:tcW w:w="1701" w:type="dxa"/>
            <w:gridSpan w:val="2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Объем информации </w:t>
            </w:r>
            <w:r w:rsidRPr="00EA49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(количество материалов/единиц информации)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>, размещение которой на стенде в помещении организации культуры установлено нормативными правовыми актами</w:t>
            </w:r>
          </w:p>
        </w:tc>
        <w:tc>
          <w:tcPr>
            <w:tcW w:w="1779" w:type="dxa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>О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бъем информации </w:t>
            </w:r>
            <w:r w:rsidRPr="00EA49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(количество материалов/единиц информации)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 w:rsidRPr="00EA49B0">
              <w:rPr>
                <w:rFonts w:ascii="Times New Roman" w:hAnsi="Times New Roman"/>
                <w:sz w:val="18"/>
                <w:szCs w:val="18"/>
              </w:rPr>
              <w:t xml:space="preserve">размещенной на официальном сайте организации 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>культуры</w:t>
            </w:r>
            <w:r w:rsidRPr="00EA49B0">
              <w:rPr>
                <w:rFonts w:ascii="Times New Roman" w:hAnsi="Times New Roman"/>
                <w:sz w:val="18"/>
                <w:szCs w:val="18"/>
              </w:rPr>
              <w:t xml:space="preserve"> в сети 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>«Интернет»</w:t>
            </w:r>
          </w:p>
        </w:tc>
        <w:tc>
          <w:tcPr>
            <w:tcW w:w="2049" w:type="dxa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Объем информации </w:t>
            </w:r>
            <w:r w:rsidRPr="00EA49B0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(количество материалов/единиц информации)</w:t>
            </w:r>
            <w:r w:rsidRPr="00EA49B0">
              <w:rPr>
                <w:rFonts w:ascii="Times New Roman" w:hAnsi="Times New Roman"/>
                <w:color w:val="000000"/>
                <w:sz w:val="18"/>
                <w:szCs w:val="18"/>
              </w:rPr>
              <w:t>, размещение которой на официальном сайте организации культуры в сети «Интернет» установлено нормативными правовыми актами</w:t>
            </w:r>
          </w:p>
        </w:tc>
        <w:tc>
          <w:tcPr>
            <w:tcW w:w="1661" w:type="dxa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>Количество функционирующих дистанционных способов взаимодействия с получателями услуг, информация о которых размещена на официальном сайте организации культуры</w:t>
            </w:r>
          </w:p>
        </w:tc>
        <w:tc>
          <w:tcPr>
            <w:tcW w:w="2037" w:type="dxa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>Количество и перечень функционирующих дистанционных способов взаимодействия с получателями услуг, информация о которых размещена на официальном сайте организации культуры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  <w:tcBorders>
              <w:top w:val="nil"/>
            </w:tcBorders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953" w:type="dxa"/>
            <w:gridSpan w:val="9"/>
            <w:tcBorders>
              <w:top w:val="nil"/>
            </w:tcBorders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i/>
                <w:sz w:val="20"/>
                <w:szCs w:val="20"/>
              </w:rPr>
              <w:t>Библиотеки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745F2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6" w:history="1">
              <w:r w:rsidRPr="00EA49B0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http://www.aonb.ru/</w:t>
              </w:r>
            </w:hyperlink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электронные сервисы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анкета для опроса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7" w:history="1">
              <w:r w:rsidRPr="00EA49B0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http://www.aodb.ru/</w:t>
              </w:r>
            </w:hyperlink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8,5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11,5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форма связи «Задать вопрос»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https://aosbs.ru/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форма обратной связи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649A7">
            <w:pPr>
              <w:pStyle w:val="1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14953" w:type="dxa"/>
            <w:gridSpan w:val="9"/>
          </w:tcPr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A49B0">
              <w:rPr>
                <w:rFonts w:ascii="Times New Roman" w:hAnsi="Times New Roman"/>
                <w:b/>
                <w:i/>
              </w:rPr>
              <w:t>Театрально-концертные организации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http://www.pomorfil.ru/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билеты онлайн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http://www.arhdrama.ru/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билеты онлайн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анкета для опроса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кнопка обратной связи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http://www.arhpuppet.ru/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7,5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форма обратной связи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http://www.teatrpanova.ru/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2,5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билеты онлайн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http://sevhor.ru/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649A7">
            <w:pPr>
              <w:pStyle w:val="1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14953" w:type="dxa"/>
            <w:gridSpan w:val="9"/>
          </w:tcPr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A49B0">
              <w:rPr>
                <w:rFonts w:ascii="Times New Roman" w:hAnsi="Times New Roman"/>
                <w:b/>
                <w:i/>
              </w:rPr>
              <w:t>Музеи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816080">
              <w:rPr>
                <w:rFonts w:ascii="Times New Roman" w:hAnsi="Times New Roman"/>
                <w:sz w:val="20"/>
                <w:szCs w:val="20"/>
              </w:rPr>
              <w:t>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https://www.kraeved29.ru/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виджет ВК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816080">
              <w:rPr>
                <w:rFonts w:ascii="Times New Roman" w:hAnsi="Times New Roman"/>
                <w:sz w:val="20"/>
                <w:szCs w:val="20"/>
              </w:rPr>
              <w:t>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ttp</w:t>
            </w:r>
            <w:r w:rsidRPr="00EA49B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://northernmaritime.ru/</w:t>
            </w:r>
          </w:p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6,5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8,5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форма обратной связи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816080">
              <w:rPr>
                <w:rFonts w:ascii="Times New Roman" w:hAnsi="Times New Roman"/>
                <w:sz w:val="20"/>
                <w:szCs w:val="20"/>
              </w:rPr>
              <w:t>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http://www.arhmuseum.ru/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анкета  для опроса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8" w:history="1">
              <w:r w:rsidRPr="00EA49B0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http://www.karmuseum.ru/</w:t>
              </w:r>
            </w:hyperlink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9" w:history="1">
              <w:r w:rsidRPr="00EA49B0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http://solimus.ru/</w:t>
              </w:r>
            </w:hyperlink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форма обратной связи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100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0" w:history="1">
              <w:r w:rsidRPr="00EA49B0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http://vel-museum.ru/</w:t>
              </w:r>
            </w:hyperlink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 баллов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649A7">
            <w:pPr>
              <w:pStyle w:val="1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14953" w:type="dxa"/>
            <w:gridSpan w:val="9"/>
            <w:vAlign w:val="center"/>
          </w:tcPr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EA49B0">
              <w:rPr>
                <w:rFonts w:ascii="Times New Roman" w:hAnsi="Times New Roman"/>
                <w:b/>
                <w:i/>
              </w:rPr>
              <w:t>Культурно-досуговые учреждения</w:t>
            </w:r>
          </w:p>
        </w:tc>
      </w:tr>
      <w:tr w:rsidR="00551FF1" w:rsidRPr="00EA49B0" w:rsidTr="003649A7">
        <w:trPr>
          <w:trHeight w:val="337"/>
          <w:jc w:val="center"/>
        </w:trPr>
        <w:tc>
          <w:tcPr>
            <w:tcW w:w="619" w:type="dxa"/>
          </w:tcPr>
          <w:p w:rsidR="00551FF1" w:rsidRPr="000D4853" w:rsidRDefault="00551FF1" w:rsidP="003C1776">
            <w:pPr>
              <w:pStyle w:val="1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0"/>
                <w:lang w:val="ru-RU" w:eastAsia="en-US"/>
              </w:rPr>
            </w:pPr>
          </w:p>
        </w:tc>
        <w:tc>
          <w:tcPr>
            <w:tcW w:w="2324" w:type="dxa"/>
          </w:tcPr>
          <w:p w:rsidR="00551FF1" w:rsidRPr="00EA49B0" w:rsidRDefault="00551FF1" w:rsidP="003649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http://dnt-arh.ru/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66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811" w:type="dxa"/>
            <w:gridSpan w:val="2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10,5</w:t>
            </w:r>
          </w:p>
        </w:tc>
        <w:tc>
          <w:tcPr>
            <w:tcW w:w="2049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661" w:type="dxa"/>
            <w:vAlign w:val="center"/>
          </w:tcPr>
          <w:p w:rsidR="00551FF1" w:rsidRPr="00EA49B0" w:rsidRDefault="00551FF1" w:rsidP="003649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37" w:type="dxa"/>
            <w:vAlign w:val="center"/>
          </w:tcPr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телефон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электронная почта</w:t>
            </w:r>
          </w:p>
          <w:p w:rsidR="00551FF1" w:rsidRPr="00EA49B0" w:rsidRDefault="00551FF1" w:rsidP="003C1776">
            <w:pPr>
              <w:pStyle w:val="ListParagraph"/>
              <w:numPr>
                <w:ilvl w:val="0"/>
                <w:numId w:val="9"/>
              </w:numPr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кнопки социальных сетей</w:t>
            </w:r>
          </w:p>
          <w:p w:rsidR="00551FF1" w:rsidRPr="00EA49B0" w:rsidRDefault="00551FF1" w:rsidP="003649A7">
            <w:pPr>
              <w:pStyle w:val="ListParagraph"/>
              <w:tabs>
                <w:tab w:val="left" w:pos="20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     100 баллов</w:t>
            </w:r>
          </w:p>
        </w:tc>
      </w:tr>
    </w:tbl>
    <w:p w:rsidR="00551FF1" w:rsidRPr="00D34A0D" w:rsidRDefault="00551FF1" w:rsidP="003C1776">
      <w:pPr>
        <w:spacing w:after="0" w:line="240" w:lineRule="auto"/>
        <w:rPr>
          <w:rFonts w:ascii="Times New Roman" w:hAnsi="Times New Roman"/>
        </w:rPr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tbl>
      <w:tblPr>
        <w:tblW w:w="15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119"/>
        <w:gridCol w:w="1559"/>
        <w:gridCol w:w="2535"/>
        <w:gridCol w:w="2806"/>
        <w:gridCol w:w="2402"/>
        <w:gridCol w:w="2211"/>
      </w:tblGrid>
      <w:tr w:rsidR="00551FF1" w:rsidRPr="00EA49B0" w:rsidTr="00EA49B0">
        <w:trPr>
          <w:trHeight w:val="473"/>
        </w:trPr>
        <w:tc>
          <w:tcPr>
            <w:tcW w:w="534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3119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559" w:type="dxa"/>
            <w:vMerge w:val="restart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О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бщее число опрошенных потребителей</w:t>
            </w:r>
          </w:p>
        </w:tc>
        <w:tc>
          <w:tcPr>
            <w:tcW w:w="9954" w:type="dxa"/>
            <w:gridSpan w:val="4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1.3 Доля получателей услуг, удовлетворенных открытостью, полнотой и доступностью информации о деятельности организации культуры</w:t>
            </w:r>
          </w:p>
        </w:tc>
      </w:tr>
      <w:tr w:rsidR="00551FF1" w:rsidRPr="00EA49B0" w:rsidTr="00EA49B0">
        <w:trPr>
          <w:trHeight w:val="1215"/>
        </w:trPr>
        <w:tc>
          <w:tcPr>
            <w:tcW w:w="534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341" w:type="dxa"/>
            <w:gridSpan w:val="2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1.3.1  Удовлетворенность качеством, полнотой и доступностью информации о деятельности организации культуры, размещенной </w:t>
            </w:r>
            <w:r w:rsidRPr="00EA49B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на информационных стендах 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в помещении организации культуры</w:t>
            </w:r>
          </w:p>
        </w:tc>
        <w:tc>
          <w:tcPr>
            <w:tcW w:w="4613" w:type="dxa"/>
            <w:gridSpan w:val="2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1.3.2  Удовлетворенность качеством, полнотой и доступностью информации о деятельности организации культуры, размещенной на официальном сайте организации культуры</w:t>
            </w:r>
            <w:r w:rsidRPr="00EA49B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 сети «Интернет»</w:t>
            </w:r>
          </w:p>
        </w:tc>
      </w:tr>
      <w:tr w:rsidR="00551FF1" w:rsidRPr="00EA49B0" w:rsidTr="00EA49B0">
        <w:trPr>
          <w:trHeight w:val="2400"/>
        </w:trPr>
        <w:tc>
          <w:tcPr>
            <w:tcW w:w="534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5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Число опрошенных граждан, ответивших на вопрос об удовлетворенности открытостью, полнотой и доступностью информации, размещенной на информационных стендах в организации 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культуры</w:t>
            </w:r>
          </w:p>
        </w:tc>
        <w:tc>
          <w:tcPr>
            <w:tcW w:w="2806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Число получателей услуг, удовлетворенных открытостью, полнотой и доступностью информации, размещенной на информационных стендах в помещении организации культуры</w:t>
            </w:r>
          </w:p>
        </w:tc>
        <w:tc>
          <w:tcPr>
            <w:tcW w:w="2402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Число опрошенных граждан, ответивших на вопрос об удовлетворенности открытостью, полнотой и доступностью информации, размещенной на официальном сайте</w:t>
            </w:r>
          </w:p>
        </w:tc>
        <w:tc>
          <w:tcPr>
            <w:tcW w:w="2211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Число получателей услуг, удовлетворенных открытостью, полнотой и доступностью информации, размещенной на официальном сайте организации культуры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14632" w:type="dxa"/>
            <w:gridSpan w:val="6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Библиотеки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628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538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531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551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533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детская библиотека имени А.П. Гайдара»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604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516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514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527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526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723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628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622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546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543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14632" w:type="dxa"/>
            <w:gridSpan w:val="6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i/>
                <w:sz w:val="20"/>
                <w:szCs w:val="20"/>
              </w:rPr>
              <w:t>Театрально-концертные организации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616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486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475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548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539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783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674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652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731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712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338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301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299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303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296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314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259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253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298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293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630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587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582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589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583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</w:rPr>
            </w:pPr>
          </w:p>
        </w:tc>
        <w:tc>
          <w:tcPr>
            <w:tcW w:w="14632" w:type="dxa"/>
            <w:gridSpan w:val="6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Музеи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668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562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558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523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510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715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686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678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639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621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262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239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231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219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213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553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496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489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455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448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632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611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607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606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601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618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561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543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524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502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632" w:type="dxa"/>
            <w:gridSpan w:val="6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i/>
                <w:sz w:val="20"/>
                <w:szCs w:val="20"/>
              </w:rPr>
              <w:t>Культурно-досуговые учреждения</w:t>
            </w:r>
          </w:p>
        </w:tc>
      </w:tr>
      <w:tr w:rsidR="00551FF1" w:rsidRPr="00EA49B0" w:rsidTr="00EA49B0">
        <w:trPr>
          <w:trHeight w:val="230"/>
        </w:trPr>
        <w:tc>
          <w:tcPr>
            <w:tcW w:w="534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94"/>
              </w:numPr>
              <w:autoSpaceDE w:val="0"/>
              <w:autoSpaceDN w:val="0"/>
              <w:adjustRightInd w:val="0"/>
              <w:spacing w:after="0" w:line="240" w:lineRule="auto"/>
              <w:ind w:left="0" w:firstLine="142"/>
              <w:rPr>
                <w:rFonts w:ascii="Times New Roman" w:hAnsi="Times New Roman"/>
                <w:bCs/>
              </w:rPr>
            </w:pPr>
          </w:p>
        </w:tc>
        <w:tc>
          <w:tcPr>
            <w:tcW w:w="3119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1559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361</w:t>
            </w:r>
          </w:p>
        </w:tc>
        <w:tc>
          <w:tcPr>
            <w:tcW w:w="2535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298</w:t>
            </w:r>
          </w:p>
        </w:tc>
        <w:tc>
          <w:tcPr>
            <w:tcW w:w="2806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281</w:t>
            </w:r>
          </w:p>
        </w:tc>
        <w:tc>
          <w:tcPr>
            <w:tcW w:w="2402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300</w:t>
            </w:r>
          </w:p>
        </w:tc>
        <w:tc>
          <w:tcPr>
            <w:tcW w:w="2211" w:type="dxa"/>
            <w:vAlign w:val="center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280</w:t>
            </w:r>
          </w:p>
        </w:tc>
      </w:tr>
    </w:tbl>
    <w:p w:rsidR="00551FF1" w:rsidRPr="003C1776" w:rsidRDefault="00551FF1" w:rsidP="003C1776">
      <w:pPr>
        <w:pStyle w:val="ListParagraph"/>
        <w:autoSpaceDE w:val="0"/>
        <w:autoSpaceDN w:val="0"/>
        <w:adjustRightInd w:val="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1FF1" w:rsidRPr="003C1776" w:rsidRDefault="00551FF1" w:rsidP="003C1776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C1776">
        <w:rPr>
          <w:rFonts w:ascii="Times New Roman" w:hAnsi="Times New Roman"/>
          <w:b/>
          <w:bCs/>
          <w:sz w:val="24"/>
          <w:szCs w:val="24"/>
        </w:rPr>
        <w:t>2 – критерий комфортности условий предоставления услуги</w:t>
      </w:r>
    </w:p>
    <w:tbl>
      <w:tblPr>
        <w:tblW w:w="152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3"/>
        <w:gridCol w:w="2893"/>
        <w:gridCol w:w="2858"/>
        <w:gridCol w:w="2859"/>
        <w:gridCol w:w="2858"/>
        <w:gridCol w:w="2859"/>
      </w:tblGrid>
      <w:tr w:rsidR="00551FF1" w:rsidRPr="00EA49B0" w:rsidTr="00EA49B0">
        <w:trPr>
          <w:trHeight w:val="594"/>
        </w:trPr>
        <w:tc>
          <w:tcPr>
            <w:tcW w:w="963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893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571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2.1 Обеспечение в организации культуры комфортных условий предоставления услуг</w:t>
            </w:r>
          </w:p>
        </w:tc>
        <w:tc>
          <w:tcPr>
            <w:tcW w:w="571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2.3 Доля получателей услуг удовлетворенных комфортностью предоставления услуг организацией культуры</w:t>
            </w:r>
          </w:p>
        </w:tc>
      </w:tr>
      <w:tr w:rsidR="00551FF1" w:rsidRPr="00EA49B0" w:rsidTr="00EA49B0">
        <w:trPr>
          <w:trHeight w:val="253"/>
        </w:trPr>
        <w:tc>
          <w:tcPr>
            <w:tcW w:w="963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93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71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2.1.1 - Наличие комфортных условий для предоставления услуг</w:t>
            </w:r>
          </w:p>
        </w:tc>
        <w:tc>
          <w:tcPr>
            <w:tcW w:w="571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2.3.1 - Удовлетворенность комфортностью предоставления услуг организацией культуры</w:t>
            </w:r>
          </w:p>
        </w:tc>
      </w:tr>
      <w:tr w:rsidR="00551FF1" w:rsidRPr="00EA49B0" w:rsidTr="00EA49B0">
        <w:trPr>
          <w:trHeight w:val="339"/>
        </w:trPr>
        <w:tc>
          <w:tcPr>
            <w:tcW w:w="963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93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Количество комфортных условий </w:t>
            </w:r>
          </w:p>
        </w:tc>
        <w:tc>
          <w:tcPr>
            <w:tcW w:w="2859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Перечень комфортных условий в организации культуры</w:t>
            </w:r>
          </w:p>
        </w:tc>
        <w:tc>
          <w:tcPr>
            <w:tcW w:w="2858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О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бщее число опрошенных потребителей</w:t>
            </w:r>
          </w:p>
        </w:tc>
        <w:tc>
          <w:tcPr>
            <w:tcW w:w="2859" w:type="dxa"/>
          </w:tcPr>
          <w:p w:rsidR="00551FF1" w:rsidRPr="00EA49B0" w:rsidRDefault="00551FF1" w:rsidP="00EA4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Число получателей услуг, удовлетворенных комфортностью предоставления услуг организацией </w:t>
            </w:r>
            <w:r w:rsidRPr="00EA49B0">
              <w:rPr>
                <w:rFonts w:ascii="Times New Roman" w:hAnsi="Times New Roman"/>
                <w:color w:val="000000"/>
                <w:sz w:val="20"/>
                <w:szCs w:val="20"/>
              </w:rPr>
              <w:t>культуры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327" w:type="dxa"/>
            <w:gridSpan w:val="5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Библиотеки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585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601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703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327" w:type="dxa"/>
            <w:gridSpan w:val="5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Театрально-концертные организации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599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783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741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338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327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314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309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630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618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327" w:type="dxa"/>
            <w:gridSpan w:val="5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Музеи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668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647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715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676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262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256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553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519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3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632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613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 xml:space="preserve">условия 1, 2, 4 – 6 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618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590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327" w:type="dxa"/>
            <w:gridSpan w:val="5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Культурно-досуговые учреждения</w:t>
            </w:r>
          </w:p>
        </w:tc>
      </w:tr>
      <w:tr w:rsidR="00551FF1" w:rsidRPr="00EA49B0" w:rsidTr="00EA49B0">
        <w:trPr>
          <w:trHeight w:val="353"/>
        </w:trPr>
        <w:tc>
          <w:tcPr>
            <w:tcW w:w="963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893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условия 3, 6</w:t>
            </w:r>
          </w:p>
        </w:tc>
        <w:tc>
          <w:tcPr>
            <w:tcW w:w="285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361</w:t>
            </w:r>
          </w:p>
        </w:tc>
        <w:tc>
          <w:tcPr>
            <w:tcW w:w="285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320</w:t>
            </w:r>
          </w:p>
        </w:tc>
      </w:tr>
    </w:tbl>
    <w:p w:rsidR="00551FF1" w:rsidRDefault="00551FF1" w:rsidP="003C1776">
      <w:pPr>
        <w:spacing w:after="0" w:line="240" w:lineRule="auto"/>
      </w:pPr>
    </w:p>
    <w:p w:rsidR="00551FF1" w:rsidRDefault="00551FF1" w:rsidP="003C1776">
      <w:pPr>
        <w:spacing w:after="0" w:line="240" w:lineRule="auto"/>
      </w:pPr>
    </w:p>
    <w:p w:rsidR="00551FF1" w:rsidRPr="003C1776" w:rsidRDefault="00551FF1" w:rsidP="003C1776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C1776">
        <w:rPr>
          <w:rFonts w:ascii="Times New Roman" w:hAnsi="Times New Roman"/>
          <w:b/>
          <w:bCs/>
          <w:sz w:val="24"/>
          <w:szCs w:val="24"/>
        </w:rPr>
        <w:t>3 – критерий доступности услуг для инвалидов</w:t>
      </w:r>
    </w:p>
    <w:tbl>
      <w:tblPr>
        <w:tblW w:w="15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5"/>
        <w:gridCol w:w="2101"/>
        <w:gridCol w:w="1688"/>
        <w:gridCol w:w="1527"/>
        <w:gridCol w:w="1435"/>
        <w:gridCol w:w="1812"/>
        <w:gridCol w:w="562"/>
        <w:gridCol w:w="2262"/>
        <w:gridCol w:w="1720"/>
        <w:gridCol w:w="1600"/>
      </w:tblGrid>
      <w:tr w:rsidR="00551FF1" w:rsidRPr="00EA49B0" w:rsidTr="00EA49B0">
        <w:tc>
          <w:tcPr>
            <w:tcW w:w="515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101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688" w:type="dxa"/>
            <w:vMerge w:val="restart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170" w:hanging="170"/>
              <w:jc w:val="center"/>
              <w:rPr>
                <w:rFonts w:ascii="Times New Roman" w:hAnsi="Times New Roman"/>
                <w:color w:val="000000"/>
              </w:rPr>
            </w:pPr>
            <w:r w:rsidRPr="00EA49B0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2962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3.1 Оборудование помещений организации культуры и прилегающей к ней территории с учетом доступности для инвалидов</w:t>
            </w:r>
          </w:p>
        </w:tc>
        <w:tc>
          <w:tcPr>
            <w:tcW w:w="4636" w:type="dxa"/>
            <w:gridSpan w:val="3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3.2 Обеспечение в организации культуры условий доступности, позволяющих инвалидам получать услуги наравне с другими</w:t>
            </w:r>
          </w:p>
        </w:tc>
        <w:tc>
          <w:tcPr>
            <w:tcW w:w="3320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3.3 Доля получателей услуг, удовлетворенных доступностью услуг для инвалидов</w:t>
            </w:r>
          </w:p>
        </w:tc>
      </w:tr>
      <w:tr w:rsidR="00551FF1" w:rsidRPr="00EA49B0" w:rsidTr="00EA49B0">
        <w:tc>
          <w:tcPr>
            <w:tcW w:w="515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01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vMerge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962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3.1.1 Наличие в помещениях организации культуры и на прилегающей к ней территории: оборудованных входных групп пандусами (подъемными платформами); выделенных стоянок для автотранспортных средств инвалидов; адаптированных лифтов, поручней, расширенных дверных проемов; сменных кресел-колясок; специально оборудованных санитарно-гигиенических помещений в организации культуры</w:t>
            </w:r>
          </w:p>
        </w:tc>
        <w:tc>
          <w:tcPr>
            <w:tcW w:w="4636" w:type="dxa"/>
            <w:gridSpan w:val="3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3.2.1 Наличие в организации культуры условий доступности, позволяющих инвалидам получать услуги наравне с другими (дублирование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сурдопереводчика (тифлосурдопереводчика); наличие альтернативной версии официального сайта организации культуры в сети Интернет для инвалидов по зрению; помощь, оказываемая работниками организации культуры, прошедшими необходимое обучение (инструктирование) по сопровождению инвалидов в помещениях организации культуры и на прилегающей территории; наличие возможности предоставления услуги в дистанционном режиме или на дому)</w:t>
            </w:r>
          </w:p>
        </w:tc>
        <w:tc>
          <w:tcPr>
            <w:tcW w:w="3320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3.3.1 Удовлетворенность доступностью услуг для инвалидов</w:t>
            </w:r>
          </w:p>
        </w:tc>
      </w:tr>
      <w:tr w:rsidR="00551FF1" w:rsidRPr="00EA49B0" w:rsidTr="00EA49B0">
        <w:tc>
          <w:tcPr>
            <w:tcW w:w="515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01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vMerge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Количество условий доступности организации для инвалидов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Перечень условий доступности</w:t>
            </w:r>
          </w:p>
        </w:tc>
        <w:tc>
          <w:tcPr>
            <w:tcW w:w="237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Количество условий доступности, позволяющих инвалидам получать услуги наравне с другими</w:t>
            </w:r>
          </w:p>
        </w:tc>
        <w:tc>
          <w:tcPr>
            <w:tcW w:w="226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Перечень условий доступности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/>
              </w:rPr>
              <w:t>У</w:t>
            </w:r>
            <w:r w:rsidRPr="00EA49B0">
              <w:rPr>
                <w:rFonts w:ascii="Times New Roman" w:hAnsi="Times New Roman"/>
                <w:b/>
                <w:vertAlign w:val="superscript"/>
              </w:rPr>
              <w:t>дост</w:t>
            </w:r>
            <w:r w:rsidRPr="00EA49B0">
              <w:rPr>
                <w:rFonts w:ascii="Times New Roman" w:hAnsi="Times New Roman"/>
              </w:rPr>
              <w:t>- число получателей услуг-инвалидов, удовлетворенных доступностью услуг дляинвалидов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Ч</w:t>
            </w:r>
            <w:r w:rsidRPr="00EA49B0">
              <w:rPr>
                <w:rFonts w:ascii="Times New Roman" w:hAnsi="Times New Roman"/>
                <w:b/>
                <w:vertAlign w:val="subscript"/>
              </w:rPr>
              <w:t>общ</w:t>
            </w:r>
            <w:r w:rsidRPr="00EA49B0">
              <w:rPr>
                <w:rFonts w:ascii="Times New Roman" w:hAnsi="Times New Roman"/>
                <w:color w:val="000000"/>
              </w:rPr>
              <w:t xml:space="preserve"> – </w:t>
            </w:r>
            <w:r w:rsidRPr="00EA49B0">
              <w:rPr>
                <w:rFonts w:ascii="Times New Roman" w:hAnsi="Times New Roman"/>
              </w:rPr>
              <w:t>число опрошенных получателей услуг-инвалидов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707" w:type="dxa"/>
            <w:gridSpan w:val="9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Библиотеки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 xml:space="preserve">163000, г. Архангельск, </w:t>
            </w:r>
            <w:r w:rsidRPr="00EA49B0">
              <w:rPr>
                <w:rFonts w:ascii="Times New Roman" w:hAnsi="Times New Roman"/>
              </w:rPr>
              <w:br/>
              <w:t>ул. Логинова, 2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зрительной информации;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24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 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163000, г. Архангельск, пр. Троицкий, 41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зрительной информации;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42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163045, г. Архангельск, ул. Шубина, 9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автостоянка, дверные проемы, кресло-коляска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зрительной информации;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480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473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707" w:type="dxa"/>
            <w:gridSpan w:val="9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Театрально-концертные организации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г. Архангельск, </w:t>
            </w: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ул. Карла Маркса, 3</w:t>
            </w: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(камерный зал)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дверные проемы, кресло-коляска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21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163000, г. Архангельск, Петровский парк, 1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зрительной информации; дублирование по Брайлю;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40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 xml:space="preserve">163000, г. Архангельск, </w:t>
            </w:r>
            <w:r w:rsidRPr="00EA49B0">
              <w:rPr>
                <w:rFonts w:ascii="Times New Roman" w:hAnsi="Times New Roman"/>
              </w:rPr>
              <w:br/>
              <w:t>пр. Троицкий, 5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27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25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 xml:space="preserve">163000, г. Архангельск, </w:t>
            </w:r>
            <w:r w:rsidRPr="00EA49B0">
              <w:rPr>
                <w:rFonts w:ascii="Times New Roman" w:hAnsi="Times New Roman"/>
              </w:rPr>
              <w:br/>
              <w:t>ул. Логинова, 9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дверные проемы, 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8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163071, г. Архангельск,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br/>
              <w:t>ул. Тимме, 21-3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все условия соблюдены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73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71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707" w:type="dxa"/>
            <w:gridSpan w:val="9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Музеи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16"/>
              </w:rPr>
            </w:pPr>
            <w:r w:rsidRPr="00EA49B0">
              <w:rPr>
                <w:rStyle w:val="Strong"/>
                <w:rFonts w:ascii="Times New Roman" w:hAnsi="Times New Roman"/>
                <w:b w:val="0"/>
                <w:szCs w:val="24"/>
              </w:rPr>
              <w:t>163000, г. Архангельск,</w:t>
            </w:r>
            <w:r w:rsidRPr="00EA49B0">
              <w:rPr>
                <w:rFonts w:ascii="Times New Roman" w:hAnsi="Times New Roman"/>
                <w:b/>
                <w:bCs/>
                <w:szCs w:val="24"/>
              </w:rPr>
              <w:br/>
            </w:r>
            <w:r w:rsidRPr="00EA49B0">
              <w:rPr>
                <w:rStyle w:val="Strong"/>
                <w:rFonts w:ascii="Times New Roman" w:hAnsi="Times New Roman"/>
                <w:b w:val="0"/>
                <w:szCs w:val="24"/>
              </w:rPr>
              <w:t>наб. Северной Двины, 85/86 историко-архитектурный комплекс «Архангельские Гостиные дворы»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зрительной информации; дублирование по Брайлю;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53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52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 xml:space="preserve">163000, г. Архангельск, </w:t>
            </w:r>
            <w:r w:rsidRPr="00EA49B0">
              <w:rPr>
                <w:rFonts w:ascii="Times New Roman" w:hAnsi="Times New Roman"/>
                <w:szCs w:val="24"/>
              </w:rPr>
              <w:br/>
              <w:t>наб. Северной Двины, 80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232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225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>163000, г. Архангельск, пл. Ленина, 2 музей изобразительных искусств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по Брайлю; 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43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 xml:space="preserve">164110, Архангельская область, г. Каргополь, </w:t>
            </w:r>
            <w:r w:rsidRPr="00EA49B0">
              <w:rPr>
                <w:rFonts w:ascii="Times New Roman" w:hAnsi="Times New Roman"/>
                <w:szCs w:val="24"/>
              </w:rPr>
              <w:br/>
              <w:t>пр. Октябрьский, 50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помощь работников;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68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58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 xml:space="preserve">165330, Архангельская область, г. Сольвычегодск, </w:t>
            </w:r>
            <w:r w:rsidRPr="00EA49B0">
              <w:rPr>
                <w:rFonts w:ascii="Times New Roman" w:hAnsi="Times New Roman"/>
                <w:szCs w:val="24"/>
              </w:rPr>
              <w:br/>
              <w:t>ул. Советская, 9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дублирование по Брайлю; сайт;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125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122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 xml:space="preserve">165150, Архангельская область, г. Вельск, </w:t>
            </w:r>
            <w:r w:rsidRPr="00EA49B0">
              <w:rPr>
                <w:rFonts w:ascii="Times New Roman" w:hAnsi="Times New Roman"/>
                <w:szCs w:val="24"/>
              </w:rPr>
              <w:br/>
              <w:t>пл. Ленина, 39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дверные проемы,</w:t>
            </w:r>
          </w:p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81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78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14707" w:type="dxa"/>
            <w:gridSpan w:val="9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i/>
              </w:rPr>
              <w:t>Культурно-досуговые учреждения</w:t>
            </w:r>
          </w:p>
        </w:tc>
      </w:tr>
      <w:tr w:rsidR="00551FF1" w:rsidRPr="00EA49B0" w:rsidTr="00EA49B0">
        <w:tc>
          <w:tcPr>
            <w:tcW w:w="515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101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16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EA49B0">
              <w:rPr>
                <w:rFonts w:ascii="Times New Roman" w:hAnsi="Times New Roman"/>
                <w:szCs w:val="24"/>
              </w:rPr>
              <w:t xml:space="preserve">163000, г. Архангельск, </w:t>
            </w:r>
            <w:r w:rsidRPr="00EA49B0">
              <w:rPr>
                <w:rFonts w:ascii="Times New Roman" w:hAnsi="Times New Roman"/>
                <w:szCs w:val="24"/>
              </w:rPr>
              <w:br/>
              <w:t>пл. Ленина, 1</w:t>
            </w:r>
          </w:p>
        </w:tc>
        <w:tc>
          <w:tcPr>
            <w:tcW w:w="15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43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пандус, дверные проемы, кресло-коляска, санит. комната</w:t>
            </w:r>
          </w:p>
        </w:tc>
        <w:tc>
          <w:tcPr>
            <w:tcW w:w="1812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824" w:type="dxa"/>
            <w:gridSpan w:val="2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сайт; дистанционный режим</w:t>
            </w:r>
          </w:p>
        </w:tc>
        <w:tc>
          <w:tcPr>
            <w:tcW w:w="17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160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16</w:t>
            </w:r>
          </w:p>
        </w:tc>
      </w:tr>
    </w:tbl>
    <w:p w:rsidR="00551FF1" w:rsidRPr="003C1776" w:rsidRDefault="00551FF1" w:rsidP="003C17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1FF1" w:rsidRPr="003C1776" w:rsidRDefault="00551FF1" w:rsidP="003C1776">
      <w:pPr>
        <w:pStyle w:val="ListParagraph"/>
        <w:autoSpaceDE w:val="0"/>
        <w:autoSpaceDN w:val="0"/>
        <w:adjustRightInd w:val="0"/>
        <w:spacing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C1776">
        <w:rPr>
          <w:rFonts w:ascii="Times New Roman" w:hAnsi="Times New Roman"/>
          <w:b/>
          <w:bCs/>
          <w:sz w:val="24"/>
          <w:szCs w:val="24"/>
        </w:rPr>
        <w:t>4 – критерий доброжелательности, вежливости работников организации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2"/>
        <w:gridCol w:w="2215"/>
        <w:gridCol w:w="2488"/>
        <w:gridCol w:w="1533"/>
        <w:gridCol w:w="2436"/>
        <w:gridCol w:w="1585"/>
        <w:gridCol w:w="2384"/>
        <w:gridCol w:w="1637"/>
      </w:tblGrid>
      <w:tr w:rsidR="00551FF1" w:rsidRPr="00EA49B0" w:rsidTr="00EA49B0">
        <w:tc>
          <w:tcPr>
            <w:tcW w:w="542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215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4.1 Доля получателей услуг, удовлетворенных доброжелательностью, вежливостью работников организации культуры, обеспечивающих первичный контакт и информирование получателя услуги при непосредственном обращении в организацию культуры</w:t>
            </w: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4.2 Доля получателей услуг, удовлетворенных доброжелательностью, вежливостью работников организации культуры, обеспечивающих непосредственное оказание услуги при обращении в организацию культуры</w:t>
            </w: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4.3 Доля получателей услуг, удовлетворенных доброжелательностью, вежливостью работников организации культуры при использовании дистанционных форм взаимодействия</w:t>
            </w:r>
          </w:p>
        </w:tc>
      </w:tr>
      <w:tr w:rsidR="00551FF1" w:rsidRPr="00EA49B0" w:rsidTr="00EA49B0">
        <w:tc>
          <w:tcPr>
            <w:tcW w:w="542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5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4.1.1 Удовлетворенность доброжелательностью, вежливостью работников организации культуры, обеспечивающих первичный контакт и информирование получателя услуги (работники справочной, кассы и прочие работники) при непосредственном обращении в организацию культуры</w:t>
            </w: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4.2.1 Удовлетворенность доброжелательностью, вежливостью работников организации культуры, обеспечивающих непосредственное оказание услуги (библиотекари, экскурсоводы и прочие работники) при обращении в организацию культуры</w:t>
            </w:r>
          </w:p>
        </w:tc>
        <w:tc>
          <w:tcPr>
            <w:tcW w:w="4021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4.3.1 Удовлетворенность доброжелательностью, вежливостью работников организации культуры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получения консультации по оказываемым услугам и пр.</w:t>
            </w:r>
          </w:p>
        </w:tc>
      </w:tr>
      <w:tr w:rsidR="00551FF1" w:rsidRPr="00EA49B0" w:rsidTr="00EA49B0">
        <w:tc>
          <w:tcPr>
            <w:tcW w:w="542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15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88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Число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</w:p>
        </w:tc>
        <w:tc>
          <w:tcPr>
            <w:tcW w:w="153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  <w:tc>
          <w:tcPr>
            <w:tcW w:w="2436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Число получателей услуг, удовлетворенных доброжелательностью, вежливостью работников организации</w:t>
            </w:r>
            <w:r w:rsidRPr="00EA49B0">
              <w:rPr>
                <w:rFonts w:ascii="Times New Roman" w:hAnsi="Times New Roman"/>
                <w:color w:val="000000"/>
              </w:rPr>
              <w:t>культуры</w:t>
            </w:r>
            <w:r w:rsidRPr="00EA49B0">
              <w:rPr>
                <w:rFonts w:ascii="Times New Roman" w:hAnsi="Times New Roman"/>
              </w:rPr>
              <w:t>, обеспечивающих непосредственное оказание услуги</w:t>
            </w:r>
          </w:p>
        </w:tc>
        <w:tc>
          <w:tcPr>
            <w:tcW w:w="158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  <w:tc>
          <w:tcPr>
            <w:tcW w:w="2384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 xml:space="preserve">Число получателей услуг, удовлетворенных доброжелательностью, вежливостью работников организации </w:t>
            </w:r>
            <w:r w:rsidRPr="00EA49B0">
              <w:rPr>
                <w:rFonts w:ascii="Times New Roman" w:hAnsi="Times New Roman"/>
                <w:color w:val="000000"/>
              </w:rPr>
              <w:t>культуры</w:t>
            </w:r>
            <w:r w:rsidRPr="00EA49B0">
              <w:rPr>
                <w:rFonts w:ascii="Times New Roman" w:hAnsi="Times New Roman"/>
              </w:rPr>
              <w:t xml:space="preserve"> при использовании дистанционных форм взаимодействия</w:t>
            </w:r>
          </w:p>
        </w:tc>
        <w:tc>
          <w:tcPr>
            <w:tcW w:w="1637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</w:tr>
      <w:tr w:rsidR="00551FF1" w:rsidRPr="00EA49B0" w:rsidTr="00EA49B0">
        <w:trPr>
          <w:trHeight w:val="105"/>
        </w:trPr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063" w:type="dxa"/>
            <w:gridSpan w:val="6"/>
          </w:tcPr>
          <w:p w:rsidR="00551FF1" w:rsidRPr="00EA49B0" w:rsidRDefault="00551FF1" w:rsidP="00EA49B0">
            <w:pPr>
              <w:pStyle w:val="ListParagraph"/>
              <w:tabs>
                <w:tab w:val="left" w:pos="562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Библиотеки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612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620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479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486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 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602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603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530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532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697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718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569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578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06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Театрально-концертные организации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613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616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611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616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419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421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752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783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763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783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559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567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326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338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328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338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226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230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306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314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307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314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223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225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627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630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626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630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501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508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06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Музеи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657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668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658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668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477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481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705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715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703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715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621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624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255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262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257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262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194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196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542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553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544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553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383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385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629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632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631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632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584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588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591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583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437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461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06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Культурно-досуговые учреждения</w:t>
            </w:r>
          </w:p>
        </w:tc>
      </w:tr>
      <w:tr w:rsidR="00551FF1" w:rsidRPr="00EA49B0" w:rsidTr="00EA49B0">
        <w:tc>
          <w:tcPr>
            <w:tcW w:w="54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15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2488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352</w:t>
            </w:r>
          </w:p>
        </w:tc>
        <w:tc>
          <w:tcPr>
            <w:tcW w:w="153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361</w:t>
            </w:r>
          </w:p>
        </w:tc>
        <w:tc>
          <w:tcPr>
            <w:tcW w:w="2436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351</w:t>
            </w:r>
          </w:p>
        </w:tc>
        <w:tc>
          <w:tcPr>
            <w:tcW w:w="1585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361</w:t>
            </w:r>
          </w:p>
        </w:tc>
        <w:tc>
          <w:tcPr>
            <w:tcW w:w="2384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271</w:t>
            </w:r>
          </w:p>
        </w:tc>
        <w:tc>
          <w:tcPr>
            <w:tcW w:w="163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280</w:t>
            </w:r>
          </w:p>
        </w:tc>
      </w:tr>
    </w:tbl>
    <w:p w:rsidR="00551FF1" w:rsidRDefault="00551FF1" w:rsidP="003C1776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</w:p>
    <w:p w:rsidR="00551FF1" w:rsidRDefault="00551FF1" w:rsidP="003C1776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</w:p>
    <w:p w:rsidR="00551FF1" w:rsidRDefault="00551FF1" w:rsidP="003C1776">
      <w:pPr>
        <w:pStyle w:val="ListParagraph"/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</w:p>
    <w:p w:rsidR="00551FF1" w:rsidRPr="003C1776" w:rsidRDefault="00551FF1" w:rsidP="003C1776">
      <w:pPr>
        <w:pStyle w:val="ListParagraph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C1776">
        <w:rPr>
          <w:rFonts w:ascii="Times New Roman" w:hAnsi="Times New Roman"/>
          <w:b/>
          <w:bCs/>
          <w:sz w:val="24"/>
          <w:szCs w:val="24"/>
        </w:rPr>
        <w:t>5 – критерий удовлетворенности условиями оказания услуг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1"/>
        <w:gridCol w:w="2426"/>
        <w:gridCol w:w="1849"/>
        <w:gridCol w:w="1927"/>
        <w:gridCol w:w="2120"/>
        <w:gridCol w:w="1927"/>
        <w:gridCol w:w="2093"/>
        <w:gridCol w:w="1927"/>
      </w:tblGrid>
      <w:tr w:rsidR="00551FF1" w:rsidRPr="00EA49B0" w:rsidTr="00EA49B0">
        <w:tc>
          <w:tcPr>
            <w:tcW w:w="551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426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Cs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3776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5.1 Доля получателей услуг, которые готовы рекомендовать организацию культуры родственникам и знакомым (могли бы ее рекомендовать, если бы была возможность выбора организации культуры)</w:t>
            </w:r>
          </w:p>
        </w:tc>
        <w:tc>
          <w:tcPr>
            <w:tcW w:w="404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5.2 Доля получателей услуг, удовлетворенных организационными условиями предоставления услуг в организации культуры</w:t>
            </w:r>
          </w:p>
        </w:tc>
        <w:tc>
          <w:tcPr>
            <w:tcW w:w="4020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5.3 Доля получателей услуг, удовлетворенных в целом условиями оказания услуг в организации культуры</w:t>
            </w:r>
          </w:p>
        </w:tc>
      </w:tr>
      <w:tr w:rsidR="00551FF1" w:rsidRPr="00EA49B0" w:rsidTr="00EA49B0">
        <w:tc>
          <w:tcPr>
            <w:tcW w:w="551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26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76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5.1.1 Готовность получателей услуг рекомендовать организацию культуры родственникам и знакомым</w:t>
            </w:r>
          </w:p>
        </w:tc>
        <w:tc>
          <w:tcPr>
            <w:tcW w:w="4047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 xml:space="preserve">5.2.1 Удовлетворенность получателей услуг организационными условиями оказания услуг, например: наличием и понятностью навигации внутри организации культуры; графиком работы организации </w:t>
            </w:r>
          </w:p>
        </w:tc>
        <w:tc>
          <w:tcPr>
            <w:tcW w:w="4020" w:type="dxa"/>
            <w:gridSpan w:val="2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5.3.1 Удовлетворенность получателей услуг в целом условиями оказания услуг в организации культуры</w:t>
            </w:r>
          </w:p>
        </w:tc>
      </w:tr>
      <w:tr w:rsidR="00551FF1" w:rsidRPr="00EA49B0" w:rsidTr="00EA49B0">
        <w:tc>
          <w:tcPr>
            <w:tcW w:w="551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426" w:type="dxa"/>
            <w:vMerge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9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A49B0">
              <w:rPr>
                <w:rFonts w:ascii="Times New Roman" w:hAnsi="Times New Roman"/>
                <w:color w:val="000000"/>
                <w:szCs w:val="18"/>
              </w:rPr>
              <w:t>Число получателей услуг, которые готовы рекомендовать организацию родственникам и знакомым</w:t>
            </w:r>
          </w:p>
        </w:tc>
        <w:tc>
          <w:tcPr>
            <w:tcW w:w="1927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  <w:tc>
          <w:tcPr>
            <w:tcW w:w="2120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Число получателей услуг, удовлетворённых организационными условиями предоставления услуг</w:t>
            </w:r>
          </w:p>
        </w:tc>
        <w:tc>
          <w:tcPr>
            <w:tcW w:w="1927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  <w:tc>
          <w:tcPr>
            <w:tcW w:w="2093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color w:val="000000"/>
              </w:rPr>
              <w:t>Число получателей услуг, удовлетворённых в целом условиями оказания услуг в организации</w:t>
            </w:r>
          </w:p>
        </w:tc>
        <w:tc>
          <w:tcPr>
            <w:tcW w:w="1927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</w:rPr>
              <w:t>Общее число опрошенных получателей услуг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84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Библиотеки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623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628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 xml:space="preserve"> 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596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604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718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714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  <w:r w:rsidRPr="00EA49B0">
              <w:rPr>
                <w:rFonts w:ascii="Times New Roman" w:hAnsi="Times New Roman"/>
                <w:bCs/>
              </w:rPr>
              <w:t>723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84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Театрально-концертные организации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614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616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608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616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616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776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783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761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783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772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783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335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338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332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338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338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313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314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307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314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312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314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630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630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627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630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84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Музеи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656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668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658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668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668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705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715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697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715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700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715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262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250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262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250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262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548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553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530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553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541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553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632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619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632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628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632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18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18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586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571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581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618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843" w:type="dxa"/>
            <w:gridSpan w:val="6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</w:rPr>
            </w:pPr>
            <w:r w:rsidRPr="00EA49B0">
              <w:rPr>
                <w:rFonts w:ascii="Times New Roman" w:hAnsi="Times New Roman"/>
                <w:b/>
                <w:i/>
              </w:rPr>
              <w:t>Культурно-досуговые учреждения</w:t>
            </w:r>
          </w:p>
        </w:tc>
      </w:tr>
      <w:tr w:rsidR="00551FF1" w:rsidRPr="00EA49B0" w:rsidTr="00EA49B0">
        <w:tc>
          <w:tcPr>
            <w:tcW w:w="551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 w:rsidRPr="00EA49B0">
              <w:rPr>
                <w:rFonts w:ascii="Times New Roman" w:hAnsi="Times New Roman"/>
                <w:sz w:val="18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18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1849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346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361</w:t>
            </w:r>
          </w:p>
        </w:tc>
        <w:tc>
          <w:tcPr>
            <w:tcW w:w="2120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338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361</w:t>
            </w:r>
          </w:p>
        </w:tc>
        <w:tc>
          <w:tcPr>
            <w:tcW w:w="2093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343</w:t>
            </w:r>
          </w:p>
        </w:tc>
        <w:tc>
          <w:tcPr>
            <w:tcW w:w="1927" w:type="dxa"/>
            <w:vAlign w:val="center"/>
          </w:tcPr>
          <w:p w:rsidR="00551FF1" w:rsidRPr="00EA49B0" w:rsidRDefault="00551FF1" w:rsidP="00EA49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EA49B0">
              <w:rPr>
                <w:rFonts w:ascii="Times New Roman" w:hAnsi="Times New Roman"/>
                <w:bCs/>
                <w:lang w:eastAsia="en-US"/>
              </w:rPr>
              <w:t>361</w:t>
            </w:r>
          </w:p>
        </w:tc>
      </w:tr>
    </w:tbl>
    <w:p w:rsidR="00551FF1" w:rsidRPr="00107A8B" w:rsidRDefault="00551FF1" w:rsidP="00107A8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07A8B">
        <w:rPr>
          <w:rFonts w:ascii="Times New Roman" w:hAnsi="Times New Roman"/>
          <w:b/>
          <w:sz w:val="24"/>
          <w:szCs w:val="24"/>
        </w:rPr>
        <w:t>Приложение 2</w:t>
      </w:r>
    </w:p>
    <w:p w:rsidR="00551FF1" w:rsidRPr="00107A8B" w:rsidRDefault="00551FF1" w:rsidP="003C17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7A8B">
        <w:rPr>
          <w:rFonts w:ascii="Times New Roman" w:hAnsi="Times New Roman"/>
          <w:b/>
          <w:sz w:val="24"/>
          <w:szCs w:val="24"/>
        </w:rPr>
        <w:t>Сводная таблица показателей независимой оценки</w:t>
      </w:r>
    </w:p>
    <w:p w:rsidR="00551FF1" w:rsidRDefault="00551FF1" w:rsidP="003C1776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51FF1" w:rsidRPr="0040512F" w:rsidRDefault="00551FF1" w:rsidP="003C1776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567"/>
        <w:gridCol w:w="567"/>
        <w:gridCol w:w="708"/>
        <w:gridCol w:w="851"/>
        <w:gridCol w:w="567"/>
        <w:gridCol w:w="567"/>
        <w:gridCol w:w="850"/>
        <w:gridCol w:w="709"/>
        <w:gridCol w:w="567"/>
        <w:gridCol w:w="567"/>
        <w:gridCol w:w="851"/>
        <w:gridCol w:w="567"/>
        <w:gridCol w:w="708"/>
        <w:gridCol w:w="567"/>
        <w:gridCol w:w="851"/>
        <w:gridCol w:w="567"/>
        <w:gridCol w:w="567"/>
        <w:gridCol w:w="567"/>
        <w:gridCol w:w="850"/>
      </w:tblGrid>
      <w:tr w:rsidR="00551FF1" w:rsidRPr="00EA49B0" w:rsidTr="00EA49B0">
        <w:tc>
          <w:tcPr>
            <w:tcW w:w="2802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1 «Открытость и доступность информации об организации культуры»</w:t>
            </w:r>
          </w:p>
        </w:tc>
        <w:tc>
          <w:tcPr>
            <w:tcW w:w="1984" w:type="dxa"/>
            <w:gridSpan w:val="3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2 «Комфортность условий предоставления услуги»</w:t>
            </w:r>
          </w:p>
        </w:tc>
        <w:tc>
          <w:tcPr>
            <w:tcW w:w="2694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3 «Доступность услуг для инвалидов»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4 «Доброжелательность и вежливость работников организации»</w:t>
            </w:r>
          </w:p>
        </w:tc>
        <w:tc>
          <w:tcPr>
            <w:tcW w:w="2551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5 «Удовлетворенность условиями оказания услуг»</w:t>
            </w:r>
          </w:p>
        </w:tc>
      </w:tr>
      <w:tr w:rsidR="00551FF1" w:rsidRPr="00EA49B0" w:rsidTr="00EA49B0">
        <w:tc>
          <w:tcPr>
            <w:tcW w:w="2802" w:type="dxa"/>
            <w:vMerge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1.2.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7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3.1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3.2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3.3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4.1.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Максимальное значение показателя с учетом его значимости, 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97,7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93,2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193,2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77,4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217,4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98,7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294,4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46,6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96,6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23,2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73,2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98,4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A49B0">
              <w:rPr>
                <w:rFonts w:ascii="Times New Roman" w:hAnsi="Times New Roman"/>
              </w:rPr>
              <w:t>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294,9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199,5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299,1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298,7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99,8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86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99,7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A49B0">
              <w:rPr>
                <w:rFonts w:ascii="Times New Roman" w:hAnsi="Times New Roman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99,2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288,7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97,2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197,2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258,5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96,4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99,6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297,6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26,9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98,6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85,6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99,3</w:t>
            </w:r>
          </w:p>
        </w:tc>
      </w:tr>
      <w:tr w:rsidR="00551FF1" w:rsidRPr="00EA49B0" w:rsidTr="00EA49B0">
        <w:tc>
          <w:tcPr>
            <w:tcW w:w="2802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1 «Открытость и доступность информации об организации культуры»</w:t>
            </w:r>
          </w:p>
        </w:tc>
        <w:tc>
          <w:tcPr>
            <w:tcW w:w="1984" w:type="dxa"/>
            <w:gridSpan w:val="3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2 «Комфортность условий предоставления услуги»</w:t>
            </w:r>
          </w:p>
        </w:tc>
        <w:tc>
          <w:tcPr>
            <w:tcW w:w="2694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3 «Доступность услуг для инвалидов»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4 «Доброжелательность и вежливость работников организации»</w:t>
            </w:r>
          </w:p>
        </w:tc>
        <w:tc>
          <w:tcPr>
            <w:tcW w:w="2551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5 «Удовлетворенность условиями оказания услуг»</w:t>
            </w:r>
          </w:p>
        </w:tc>
      </w:tr>
      <w:tr w:rsidR="00551FF1" w:rsidRPr="00EA49B0" w:rsidTr="00EA49B0">
        <w:tc>
          <w:tcPr>
            <w:tcW w:w="2802" w:type="dxa"/>
            <w:vMerge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1.2.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7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3.1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3.2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3.3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4.1.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Максимальное значение показателя с учетом его значимости, 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</w:rPr>
              <w:t>4</w:t>
            </w:r>
            <w:r w:rsidRPr="00EA49B0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76,2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274,3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97,2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197,2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80,8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180,8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298,2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297,4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92,1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48,6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98,6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60,2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99,2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 xml:space="preserve">5.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бюджет.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94,6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194,6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95,2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275,2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292,1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294,9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97,3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92,6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38,4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49,3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98,5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6. 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82,5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96,7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196,7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92,6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212,6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96,4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291,8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97,9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295,3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94,2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98,4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27,8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69,8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38,6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98,3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7.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бюджет. учреждение культуры Архангельской области «Архангельский молодежный театр»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238,5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198,4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72,7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192,7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99,4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296,8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81,4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99,2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21,8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63,8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99,1</w:t>
            </w:r>
          </w:p>
        </w:tc>
      </w:tr>
      <w:tr w:rsidR="00551FF1" w:rsidRPr="00EA49B0" w:rsidTr="00EA49B0">
        <w:tc>
          <w:tcPr>
            <w:tcW w:w="2802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1 «Открытость и доступность информации об организации культуры»</w:t>
            </w:r>
          </w:p>
        </w:tc>
        <w:tc>
          <w:tcPr>
            <w:tcW w:w="1984" w:type="dxa"/>
            <w:gridSpan w:val="3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2 «Комфортность условий предоставления услуги»</w:t>
            </w:r>
          </w:p>
        </w:tc>
        <w:tc>
          <w:tcPr>
            <w:tcW w:w="2694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3 «Доступность услуг для инвалидов»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4 «Доброжелательность и вежливость работников организации»</w:t>
            </w:r>
          </w:p>
        </w:tc>
        <w:tc>
          <w:tcPr>
            <w:tcW w:w="2551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5 «Удовлетворенность условиями оказания услуг»</w:t>
            </w:r>
          </w:p>
        </w:tc>
      </w:tr>
      <w:tr w:rsidR="00551FF1" w:rsidRPr="00EA49B0" w:rsidTr="00EA49B0">
        <w:tc>
          <w:tcPr>
            <w:tcW w:w="2802" w:type="dxa"/>
            <w:vMerge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1.2.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7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3.1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3.2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3.3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4.1.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Максимальное значение показателя с учетом его значимости, 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8.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бюджет.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198,1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277,3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296,2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93,2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49,8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9.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бюджетн. учреждение культуры Архангельской области «Архангельский краеведческий музей»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298,4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96,9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196,9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258,1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99,2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98,8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295,5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98,4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87,4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49,4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98,6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10.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бюджетн. учреждение культуры Архангельской области «Северный морской музей»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71,4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269,4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94,5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194,5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157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296,4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97,9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21,4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90,6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47,3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97,3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29,1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49,1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11.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бюджетн. учреждение культуры Архангельской области «Государственное музейное объединение«Художественная культура Русского Севера»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96,9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287,4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97,7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197,7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213,5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97,3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294,4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95,4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290,5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98,9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19,1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96,7</w:t>
            </w:r>
          </w:p>
        </w:tc>
      </w:tr>
      <w:tr w:rsidR="00551FF1" w:rsidRPr="00EA49B0" w:rsidTr="00EA49B0">
        <w:tc>
          <w:tcPr>
            <w:tcW w:w="2802" w:type="dxa"/>
            <w:vMerge w:val="restart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1 «Открытость и доступность информации об организации культуры»</w:t>
            </w:r>
          </w:p>
        </w:tc>
        <w:tc>
          <w:tcPr>
            <w:tcW w:w="1984" w:type="dxa"/>
            <w:gridSpan w:val="3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2 «Комфортность условий предоставления услуги»</w:t>
            </w:r>
          </w:p>
        </w:tc>
        <w:tc>
          <w:tcPr>
            <w:tcW w:w="2694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3 «Доступность услуг для инвалидов»</w:t>
            </w:r>
          </w:p>
        </w:tc>
        <w:tc>
          <w:tcPr>
            <w:tcW w:w="2693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4 «Доброжелательность и вежливость работников организации»</w:t>
            </w:r>
          </w:p>
        </w:tc>
        <w:tc>
          <w:tcPr>
            <w:tcW w:w="2551" w:type="dxa"/>
            <w:gridSpan w:val="4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Критерий 5 «Удовлетворенность условиями оказания услуг»</w:t>
            </w:r>
          </w:p>
        </w:tc>
      </w:tr>
      <w:tr w:rsidR="00551FF1" w:rsidRPr="00EA49B0" w:rsidTr="00EA49B0">
        <w:tc>
          <w:tcPr>
            <w:tcW w:w="2802" w:type="dxa"/>
            <w:vMerge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1.2.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1.3.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2.3.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709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3.1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3.2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3.3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4.1.</w:t>
            </w:r>
          </w:p>
        </w:tc>
        <w:tc>
          <w:tcPr>
            <w:tcW w:w="708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4.3.</w:t>
            </w:r>
          </w:p>
        </w:tc>
        <w:tc>
          <w:tcPr>
            <w:tcW w:w="851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5.1.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5.2.</w:t>
            </w:r>
          </w:p>
        </w:tc>
        <w:tc>
          <w:tcPr>
            <w:tcW w:w="567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5.3.</w:t>
            </w:r>
          </w:p>
        </w:tc>
        <w:tc>
          <w:tcPr>
            <w:tcW w:w="850" w:type="dxa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Итого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Максимальное значение показателя с учетом его значимости, 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A49B0">
              <w:rPr>
                <w:rFonts w:ascii="Times New Roman" w:hAnsi="Times New Roman"/>
                <w:b/>
              </w:rPr>
              <w:t>100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12.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бюджетн.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298,5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193,9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85,3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205,3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295,9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97,8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292,8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46,9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96,9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67,3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39,2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48,9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97,8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13.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>государственное бюджетн.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289,8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197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97,6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197,6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298,7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97,9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99,4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297,2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27,2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96,9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98,5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65,3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49,7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99,2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14.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бюджетн.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223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195,5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96,3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176,3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95,6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94,3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284,8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92,4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281,2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EA49B0">
              <w:rPr>
                <w:rFonts w:ascii="Times New Roman" w:hAnsi="Times New Roman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38,5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76,5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97,7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56,9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38,3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37,7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94,9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93,9</w:t>
            </w: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A49B0">
              <w:rPr>
                <w:rFonts w:ascii="Times New Roman" w:hAnsi="Times New Roman"/>
                <w:sz w:val="18"/>
                <w:szCs w:val="18"/>
              </w:rPr>
              <w:t xml:space="preserve">15. </w:t>
            </w:r>
            <w:r w:rsidRPr="00EA49B0">
              <w:rPr>
                <w:rFonts w:ascii="Times New Roman" w:hAnsi="Times New Roman"/>
                <w:sz w:val="20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0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1FF1" w:rsidRPr="00EA49B0" w:rsidTr="00EA49B0">
        <w:tc>
          <w:tcPr>
            <w:tcW w:w="2802" w:type="dxa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в баллах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287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88,6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128,6</w:t>
            </w:r>
          </w:p>
        </w:tc>
        <w:tc>
          <w:tcPr>
            <w:tcW w:w="70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94,1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214,1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708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97,2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96,8</w:t>
            </w:r>
          </w:p>
        </w:tc>
        <w:tc>
          <w:tcPr>
            <w:tcW w:w="8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291,5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95,8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567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284,5</w:t>
            </w:r>
          </w:p>
        </w:tc>
      </w:tr>
      <w:tr w:rsidR="00551FF1" w:rsidRPr="00EA49B0" w:rsidTr="00EA49B0">
        <w:tc>
          <w:tcPr>
            <w:tcW w:w="2802" w:type="dxa"/>
            <w:shd w:val="clear" w:color="auto" w:fill="F2DBDB"/>
          </w:tcPr>
          <w:p w:rsidR="00551FF1" w:rsidRPr="00EA49B0" w:rsidRDefault="00551FF1" w:rsidP="00EA49B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sz w:val="24"/>
                <w:szCs w:val="24"/>
              </w:rPr>
              <w:t>с учетом значимости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37,5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95,5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64,3</w:t>
            </w:r>
          </w:p>
        </w:tc>
        <w:tc>
          <w:tcPr>
            <w:tcW w:w="709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28,2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68,2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08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851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97,3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28,8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18,7</w:t>
            </w:r>
          </w:p>
        </w:tc>
        <w:tc>
          <w:tcPr>
            <w:tcW w:w="567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A49B0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850" w:type="dxa"/>
            <w:shd w:val="clear" w:color="auto" w:fill="F2DBDB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A49B0">
              <w:rPr>
                <w:rFonts w:ascii="Times New Roman" w:hAnsi="Times New Roman"/>
                <w:b/>
                <w:sz w:val="20"/>
                <w:szCs w:val="20"/>
              </w:rPr>
              <w:t>95</w:t>
            </w:r>
          </w:p>
        </w:tc>
      </w:tr>
    </w:tbl>
    <w:p w:rsidR="00551FF1" w:rsidRPr="00107A8B" w:rsidRDefault="00551FF1" w:rsidP="00107A8B">
      <w:pPr>
        <w:jc w:val="right"/>
        <w:rPr>
          <w:rFonts w:ascii="Times New Roman" w:hAnsi="Times New Roman"/>
          <w:b/>
          <w:sz w:val="24"/>
          <w:szCs w:val="24"/>
        </w:rPr>
      </w:pPr>
      <w:r w:rsidRPr="00107A8B">
        <w:rPr>
          <w:rFonts w:ascii="Times New Roman" w:hAnsi="Times New Roman"/>
          <w:b/>
          <w:sz w:val="24"/>
          <w:szCs w:val="24"/>
        </w:rPr>
        <w:t>Приложение 3</w:t>
      </w:r>
    </w:p>
    <w:p w:rsidR="00551FF1" w:rsidRPr="00107A8B" w:rsidRDefault="00551FF1" w:rsidP="003C1776">
      <w:pPr>
        <w:jc w:val="center"/>
        <w:rPr>
          <w:rFonts w:ascii="Times New Roman" w:hAnsi="Times New Roman"/>
          <w:b/>
          <w:sz w:val="24"/>
          <w:szCs w:val="24"/>
        </w:rPr>
      </w:pPr>
      <w:r w:rsidRPr="00107A8B">
        <w:rPr>
          <w:rFonts w:ascii="Times New Roman" w:hAnsi="Times New Roman"/>
          <w:b/>
          <w:sz w:val="24"/>
          <w:szCs w:val="24"/>
        </w:rPr>
        <w:t>Сводная таблица показателей независимой оценки</w:t>
      </w:r>
    </w:p>
    <w:tbl>
      <w:tblPr>
        <w:tblW w:w="1459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799"/>
        <w:gridCol w:w="1879"/>
        <w:gridCol w:w="1842"/>
        <w:gridCol w:w="1701"/>
        <w:gridCol w:w="2551"/>
        <w:gridCol w:w="2410"/>
        <w:gridCol w:w="1417"/>
      </w:tblGrid>
      <w:tr w:rsidR="00551FF1" w:rsidRPr="00EA49B0" w:rsidTr="00EA49B0">
        <w:trPr>
          <w:trHeight w:val="1694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Критерий 1 «Открытость и доступность информации об организации культуры»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Критерий 2 «Комфортность условий предоставления услуги»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Критерий 3 «Доступность услуг для инвалидов»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Критерий 4 «Доброжелательность и вежливость работников организации»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Критерий 5 «Удовлетворенность условиями оказания услуг»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Общий показатель</w:t>
            </w:r>
          </w:p>
        </w:tc>
      </w:tr>
      <w:tr w:rsidR="00551FF1" w:rsidRPr="00EA49B0" w:rsidTr="00EA49B0">
        <w:trPr>
          <w:trHeight w:val="64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Максимальное значение показателя с учетом его значимости, в баллах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551FF1" w:rsidRPr="00EA49B0" w:rsidTr="00EA49B0">
        <w:trPr>
          <w:trHeight w:val="600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«Архангельская областная научная ордена «Знак Почета» библиотека имени Н.А. Добролюбова»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99,1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73,2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98,4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465,5</w:t>
            </w:r>
          </w:p>
        </w:tc>
      </w:tr>
      <w:tr w:rsidR="00551FF1" w:rsidRPr="00EA49B0" w:rsidTr="00EA49B0">
        <w:trPr>
          <w:trHeight w:val="540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2. 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«Архангельская областная детская библиотека имени А.П. Гайдара»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99,8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99,7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99,7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483,7</w:t>
            </w:r>
          </w:p>
        </w:tc>
      </w:tr>
      <w:tr w:rsidR="00551FF1" w:rsidRPr="00EA49B0" w:rsidTr="00EA49B0">
        <w:trPr>
          <w:trHeight w:val="540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>3. 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«Архангельская областная специальная библиотека для слепых»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99,3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478,1</w:t>
            </w:r>
          </w:p>
        </w:tc>
      </w:tr>
      <w:tr w:rsidR="00551FF1" w:rsidRPr="00EA49B0" w:rsidTr="00EA49B0">
        <w:trPr>
          <w:trHeight w:val="49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«Поморская филармония»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92,1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99,4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449,5</w:t>
            </w:r>
          </w:p>
        </w:tc>
      </w:tr>
      <w:tr w:rsidR="00551FF1" w:rsidRPr="00EA49B0" w:rsidTr="00EA49B0">
        <w:trPr>
          <w:trHeight w:val="31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«Архангельский театр драмы имени М.В. Ломоносова»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98,8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97,3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92,6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484,3</w:t>
            </w:r>
          </w:p>
        </w:tc>
      </w:tr>
      <w:tr w:rsidR="00551FF1" w:rsidRPr="00EA49B0" w:rsidTr="00EA49B0">
        <w:trPr>
          <w:trHeight w:val="55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автономное учреждение культуры Архангельской области «Архангельский театр кукол»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94,2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98,4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69,8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98,3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457,7</w:t>
            </w:r>
          </w:p>
        </w:tc>
      </w:tr>
      <w:tr w:rsidR="00551FF1" w:rsidRPr="00EA49B0" w:rsidTr="00EA49B0">
        <w:trPr>
          <w:trHeight w:val="55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«Архангельский молодежный театр»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81,4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63,8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97,9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99,1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441,4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«Государственный академический Северный русский народный хор»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98,2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99,3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488,7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«Архангельский краеведческий музей»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99,4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98,4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87,4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98,6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482,4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«Северный морской музей»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97,3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49,1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98,7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433,7</w:t>
            </w:r>
          </w:p>
        </w:tc>
      </w:tr>
      <w:tr w:rsidR="00551FF1" w:rsidRPr="00EA49B0" w:rsidTr="00EA49B0">
        <w:trPr>
          <w:trHeight w:val="49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«Государственное музейное объединение «Художественная культура Русского Севера»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98,9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96,7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461,6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«Каргопольский историко-архитектурный и художественный музей»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99,4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96,9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98,4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97,8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459,8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>государственное бюджетное учреждение культуры Архангельской области «Сольвычегодский историко-художественный музей»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96,9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98,5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65,3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99,6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99,2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459,5</w:t>
            </w:r>
          </w:p>
        </w:tc>
      </w:tr>
      <w:tr w:rsidR="00551FF1" w:rsidRPr="00EA49B0" w:rsidTr="00EA49B0">
        <w:trPr>
          <w:trHeight w:val="52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4"/>
                <w:szCs w:val="20"/>
              </w:rPr>
              <w:t>культуры Архангельской области «Вельский краеведческий музей имени В.Ф. Кулакова»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97,7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94,9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93,9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419,9</w:t>
            </w:r>
          </w:p>
        </w:tc>
      </w:tr>
      <w:tr w:rsidR="00551FF1" w:rsidRPr="00EA49B0" w:rsidTr="00EA49B0">
        <w:trPr>
          <w:trHeight w:val="495"/>
        </w:trPr>
        <w:tc>
          <w:tcPr>
            <w:tcW w:w="279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 </w:t>
            </w:r>
            <w:r w:rsidRPr="00EA49B0">
              <w:rPr>
                <w:rFonts w:ascii="Times New Roman" w:hAnsi="Times New Roman"/>
                <w:sz w:val="24"/>
                <w:szCs w:val="20"/>
              </w:rPr>
              <w:t xml:space="preserve">государственное бюджетное учреждение </w:t>
            </w:r>
            <w:r w:rsidRPr="00EA49B0">
              <w:rPr>
                <w:rFonts w:ascii="Times New Roman" w:hAnsi="Times New Roman"/>
                <w:spacing w:val="-4"/>
                <w:sz w:val="24"/>
                <w:szCs w:val="20"/>
              </w:rPr>
              <w:t>культуры Архангельской области «Дом народного творчества»</w:t>
            </w:r>
          </w:p>
        </w:tc>
        <w:tc>
          <w:tcPr>
            <w:tcW w:w="1879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1842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170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68,2</w:t>
            </w:r>
          </w:p>
        </w:tc>
        <w:tc>
          <w:tcPr>
            <w:tcW w:w="2551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97,3</w:t>
            </w:r>
          </w:p>
        </w:tc>
        <w:tc>
          <w:tcPr>
            <w:tcW w:w="2410" w:type="dxa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A49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shd w:val="clear" w:color="auto" w:fill="DBE5F1"/>
            <w:vAlign w:val="center"/>
          </w:tcPr>
          <w:p w:rsidR="00551FF1" w:rsidRPr="00EA49B0" w:rsidRDefault="00551FF1" w:rsidP="00EA49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A49B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420,3</w:t>
            </w:r>
          </w:p>
        </w:tc>
      </w:tr>
    </w:tbl>
    <w:p w:rsidR="00551FF1" w:rsidRPr="00C822BF" w:rsidRDefault="00551FF1" w:rsidP="003C1776">
      <w:pPr>
        <w:spacing w:after="0" w:line="240" w:lineRule="auto"/>
        <w:rPr>
          <w:b/>
        </w:rPr>
      </w:pPr>
    </w:p>
    <w:p w:rsidR="00551FF1" w:rsidRPr="00FE2CF4" w:rsidRDefault="00551FF1" w:rsidP="00FE2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8"/>
        </w:rPr>
      </w:pPr>
    </w:p>
    <w:sectPr w:rsidR="00551FF1" w:rsidRPr="00FE2CF4" w:rsidSect="00530F39">
      <w:pgSz w:w="16838" w:h="11906" w:orient="landscape"/>
      <w:pgMar w:top="851" w:right="1134" w:bottom="164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FF1" w:rsidRDefault="00551FF1" w:rsidP="001C2D36">
      <w:pPr>
        <w:spacing w:after="0" w:line="240" w:lineRule="auto"/>
      </w:pPr>
      <w:r>
        <w:separator/>
      </w:r>
    </w:p>
  </w:endnote>
  <w:endnote w:type="continuationSeparator" w:id="1">
    <w:p w:rsidR="00551FF1" w:rsidRDefault="00551FF1" w:rsidP="001C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FF1" w:rsidRDefault="00551FF1">
    <w:pPr>
      <w:pStyle w:val="Footer"/>
      <w:jc w:val="center"/>
    </w:pPr>
    <w:r w:rsidRPr="001C2D36">
      <w:rPr>
        <w:rFonts w:ascii="Times New Roman" w:hAnsi="Times New Roman"/>
        <w:i/>
        <w:sz w:val="24"/>
        <w:szCs w:val="24"/>
      </w:rPr>
      <w:fldChar w:fldCharType="begin"/>
    </w:r>
    <w:r w:rsidRPr="001C2D36">
      <w:rPr>
        <w:rFonts w:ascii="Times New Roman" w:hAnsi="Times New Roman"/>
        <w:i/>
        <w:sz w:val="24"/>
        <w:szCs w:val="24"/>
      </w:rPr>
      <w:instrText xml:space="preserve"> PAGE   \* MERGEFORMAT </w:instrText>
    </w:r>
    <w:r w:rsidRPr="001C2D36">
      <w:rPr>
        <w:rFonts w:ascii="Times New Roman" w:hAnsi="Times New Roman"/>
        <w:i/>
        <w:sz w:val="24"/>
        <w:szCs w:val="24"/>
      </w:rPr>
      <w:fldChar w:fldCharType="separate"/>
    </w:r>
    <w:r>
      <w:rPr>
        <w:rFonts w:ascii="Times New Roman" w:hAnsi="Times New Roman"/>
        <w:i/>
        <w:noProof/>
        <w:sz w:val="24"/>
        <w:szCs w:val="24"/>
      </w:rPr>
      <w:t>53</w:t>
    </w:r>
    <w:r w:rsidRPr="001C2D36">
      <w:rPr>
        <w:rFonts w:ascii="Times New Roman" w:hAnsi="Times New Roman"/>
        <w:i/>
        <w:sz w:val="24"/>
        <w:szCs w:val="24"/>
      </w:rPr>
      <w:fldChar w:fldCharType="end"/>
    </w:r>
  </w:p>
  <w:p w:rsidR="00551FF1" w:rsidRDefault="00551F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FF1" w:rsidRDefault="00551FF1" w:rsidP="001C2D36">
      <w:pPr>
        <w:spacing w:after="0" w:line="240" w:lineRule="auto"/>
      </w:pPr>
      <w:r>
        <w:separator/>
      </w:r>
    </w:p>
  </w:footnote>
  <w:footnote w:type="continuationSeparator" w:id="1">
    <w:p w:rsidR="00551FF1" w:rsidRDefault="00551FF1" w:rsidP="001C2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BC7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1541AE0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0A574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FD350B"/>
    <w:multiLevelType w:val="hybridMultilevel"/>
    <w:tmpl w:val="B4DA7E14"/>
    <w:lvl w:ilvl="0" w:tplc="CBA4E92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41258F6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612128C"/>
    <w:multiLevelType w:val="multilevel"/>
    <w:tmpl w:val="64627C20"/>
    <w:lvl w:ilvl="0">
      <w:start w:val="1"/>
      <w:numFmt w:val="decimal"/>
      <w:lvlText w:val="%1"/>
      <w:lvlJc w:val="left"/>
      <w:pPr>
        <w:ind w:left="585" w:hanging="5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85" w:hanging="58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7057FD3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7091AA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076F5FF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07E21147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08012FB2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93A2F84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9401B0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A53418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0A54740D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0A6273CF"/>
    <w:multiLevelType w:val="hybridMultilevel"/>
    <w:tmpl w:val="F376A8D0"/>
    <w:lvl w:ilvl="0" w:tplc="E74CF97E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0AA51B81"/>
    <w:multiLevelType w:val="hybridMultilevel"/>
    <w:tmpl w:val="FD30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AA9244A"/>
    <w:multiLevelType w:val="multilevel"/>
    <w:tmpl w:val="AA96D25C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66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0BBD7BEE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0DAA7539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0E9C2AD0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0FC3696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0FE0399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112E5265"/>
    <w:multiLevelType w:val="multilevel"/>
    <w:tmpl w:val="6846A20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4">
    <w:nsid w:val="123D5DD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14786EB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14A76FCD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165D14F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69634F1"/>
    <w:multiLevelType w:val="hybridMultilevel"/>
    <w:tmpl w:val="7D0A8F7C"/>
    <w:lvl w:ilvl="0" w:tplc="28106AE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6E46E5F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86F7FD8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89667D3"/>
    <w:multiLevelType w:val="hybridMultilevel"/>
    <w:tmpl w:val="A8C8A796"/>
    <w:lvl w:ilvl="0" w:tplc="37EA6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8E661B7"/>
    <w:multiLevelType w:val="hybridMultilevel"/>
    <w:tmpl w:val="C90EB8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192305F2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1990699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19C13439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A5B54A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1B816606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1D0F0D62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1D5A426B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1DCC6374"/>
    <w:multiLevelType w:val="hybridMultilevel"/>
    <w:tmpl w:val="11BA79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1EBC36EF"/>
    <w:multiLevelType w:val="hybridMultilevel"/>
    <w:tmpl w:val="AE66EDA8"/>
    <w:lvl w:ilvl="0" w:tplc="C0AC1360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1ED5143D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F0366E0"/>
    <w:multiLevelType w:val="hybridMultilevel"/>
    <w:tmpl w:val="63C038E6"/>
    <w:lvl w:ilvl="0" w:tplc="6A1E643A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4">
    <w:nsid w:val="1F50751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F91277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6">
    <w:nsid w:val="1FE12378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7">
    <w:nsid w:val="1FF06B8A"/>
    <w:multiLevelType w:val="hybridMultilevel"/>
    <w:tmpl w:val="340892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1FFD5D15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9">
    <w:nsid w:val="20260CC9"/>
    <w:multiLevelType w:val="multilevel"/>
    <w:tmpl w:val="725EEF9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0">
    <w:nsid w:val="2050646B"/>
    <w:multiLevelType w:val="hybridMultilevel"/>
    <w:tmpl w:val="FF48314E"/>
    <w:lvl w:ilvl="0" w:tplc="3D00B096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1">
    <w:nsid w:val="212E2549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14C1EA2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3">
    <w:nsid w:val="215F65F9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217F3781"/>
    <w:multiLevelType w:val="hybridMultilevel"/>
    <w:tmpl w:val="34E0DBE6"/>
    <w:lvl w:ilvl="0" w:tplc="6E226D14">
      <w:start w:val="1"/>
      <w:numFmt w:val="decimal"/>
      <w:lvlText w:val="%1"/>
      <w:lvlJc w:val="left"/>
      <w:pPr>
        <w:ind w:left="150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55">
    <w:nsid w:val="226777C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23244F7C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7">
    <w:nsid w:val="232F0416"/>
    <w:multiLevelType w:val="hybridMultilevel"/>
    <w:tmpl w:val="2466AA3C"/>
    <w:lvl w:ilvl="0" w:tplc="37EA6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4C140F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9">
    <w:nsid w:val="26346377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0">
    <w:nsid w:val="26A40FB5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26EB4F7A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2">
    <w:nsid w:val="274538FB"/>
    <w:multiLevelType w:val="hybridMultilevel"/>
    <w:tmpl w:val="72AEF6B6"/>
    <w:lvl w:ilvl="0" w:tplc="FC865208">
      <w:start w:val="1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3">
    <w:nsid w:val="274D7E8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276F7B3B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27AD5A1B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295907D3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7">
    <w:nsid w:val="29A85FBE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29B6772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2B1917C4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2C630DF2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2DAE1A3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2">
    <w:nsid w:val="2E314885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2ED00DE4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4">
    <w:nsid w:val="2F4D5E4E"/>
    <w:multiLevelType w:val="hybridMultilevel"/>
    <w:tmpl w:val="58960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2FA74B0E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6">
    <w:nsid w:val="2FBE54D2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307536D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8">
    <w:nsid w:val="31E8453F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323D0DE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353875BB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35567052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2">
    <w:nsid w:val="35FF41A2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3">
    <w:nsid w:val="369F1FAD"/>
    <w:multiLevelType w:val="hybridMultilevel"/>
    <w:tmpl w:val="2286B7CE"/>
    <w:lvl w:ilvl="0" w:tplc="A28A0410">
      <w:start w:val="1"/>
      <w:numFmt w:val="decimal"/>
      <w:lvlText w:val="%1"/>
      <w:lvlJc w:val="left"/>
      <w:pPr>
        <w:ind w:left="150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84">
    <w:nsid w:val="37684A0B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7C12C95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6">
    <w:nsid w:val="380F581A"/>
    <w:multiLevelType w:val="hybridMultilevel"/>
    <w:tmpl w:val="541AFBC8"/>
    <w:lvl w:ilvl="0" w:tplc="46D4A6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3827602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8">
    <w:nsid w:val="38526BCF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">
    <w:nsid w:val="394A0EF3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394A13C4"/>
    <w:multiLevelType w:val="hybridMultilevel"/>
    <w:tmpl w:val="2D1029B2"/>
    <w:lvl w:ilvl="0" w:tplc="2E8049E4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1">
    <w:nsid w:val="396058C7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2">
    <w:nsid w:val="396D472E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3A6858E5"/>
    <w:multiLevelType w:val="hybridMultilevel"/>
    <w:tmpl w:val="E5847A94"/>
    <w:lvl w:ilvl="0" w:tplc="5380D85C">
      <w:start w:val="1"/>
      <w:numFmt w:val="decimal"/>
      <w:lvlText w:val="%1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4">
    <w:nsid w:val="3B6E316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5">
    <w:nsid w:val="3BB96A2E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>
    <w:nsid w:val="3C24786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3CE31408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8">
    <w:nsid w:val="3CEA1D4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3D716BBD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3E062BC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1">
    <w:nsid w:val="3E091F77"/>
    <w:multiLevelType w:val="hybridMultilevel"/>
    <w:tmpl w:val="BA6E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3EEA6833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3F1C4BC5"/>
    <w:multiLevelType w:val="hybridMultilevel"/>
    <w:tmpl w:val="9134DC82"/>
    <w:lvl w:ilvl="0" w:tplc="928C7470">
      <w:start w:val="1"/>
      <w:numFmt w:val="decimal"/>
      <w:lvlText w:val="%1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4">
    <w:nsid w:val="3F62651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5">
    <w:nsid w:val="3F6959B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6">
    <w:nsid w:val="3F7812A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7">
    <w:nsid w:val="3FD33A3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4081487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9">
    <w:nsid w:val="414B24CA"/>
    <w:multiLevelType w:val="hybridMultilevel"/>
    <w:tmpl w:val="1C16D490"/>
    <w:lvl w:ilvl="0" w:tplc="94FC14E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41814154"/>
    <w:multiLevelType w:val="multilevel"/>
    <w:tmpl w:val="1D7A2474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cs="Times New Roman" w:hint="default"/>
      </w:rPr>
    </w:lvl>
  </w:abstractNum>
  <w:abstractNum w:abstractNumId="111">
    <w:nsid w:val="421A2F34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429333AD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431F3DC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4">
    <w:nsid w:val="43416050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5">
    <w:nsid w:val="43A016B2"/>
    <w:multiLevelType w:val="hybridMultilevel"/>
    <w:tmpl w:val="A5645C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444D0BF1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7">
    <w:nsid w:val="46ED382C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8">
    <w:nsid w:val="47141C15"/>
    <w:multiLevelType w:val="hybridMultilevel"/>
    <w:tmpl w:val="2A4E7248"/>
    <w:lvl w:ilvl="0" w:tplc="37EA69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47541575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0">
    <w:nsid w:val="477C2FFD"/>
    <w:multiLevelType w:val="hybridMultilevel"/>
    <w:tmpl w:val="3D961A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1">
    <w:nsid w:val="47B249CE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2">
    <w:nsid w:val="48F76985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49311BAC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">
    <w:nsid w:val="4A881085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>
    <w:nsid w:val="4AB1344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>
    <w:nsid w:val="4AC9365E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7">
    <w:nsid w:val="4C342CBF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4C4A061C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4C825722"/>
    <w:multiLevelType w:val="hybridMultilevel"/>
    <w:tmpl w:val="0EDEC314"/>
    <w:lvl w:ilvl="0" w:tplc="6A1C40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CD01652"/>
    <w:multiLevelType w:val="hybridMultilevel"/>
    <w:tmpl w:val="D5801C70"/>
    <w:lvl w:ilvl="0" w:tplc="CC0A56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4E1A6F55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4E293B2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3">
    <w:nsid w:val="4E526B61"/>
    <w:multiLevelType w:val="hybridMultilevel"/>
    <w:tmpl w:val="7DF491A4"/>
    <w:lvl w:ilvl="0" w:tplc="352AF486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4">
    <w:nsid w:val="4FEA16C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5">
    <w:nsid w:val="513D4873"/>
    <w:multiLevelType w:val="hybridMultilevel"/>
    <w:tmpl w:val="36C4858C"/>
    <w:lvl w:ilvl="0" w:tplc="46D4A6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6">
    <w:nsid w:val="514F1309"/>
    <w:multiLevelType w:val="hybridMultilevel"/>
    <w:tmpl w:val="7DBE75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7">
    <w:nsid w:val="516F6013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>
    <w:nsid w:val="51C112EF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">
    <w:nsid w:val="51FD2784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0">
    <w:nsid w:val="52263DF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52A5413F"/>
    <w:multiLevelType w:val="multilevel"/>
    <w:tmpl w:val="5034548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2">
    <w:nsid w:val="5400383A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3">
    <w:nsid w:val="54440792"/>
    <w:multiLevelType w:val="multilevel"/>
    <w:tmpl w:val="5034548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4">
    <w:nsid w:val="56BA6160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">
    <w:nsid w:val="57FC235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6">
    <w:nsid w:val="587D08D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7">
    <w:nsid w:val="58C839F2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8">
    <w:nsid w:val="5AC7575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9">
    <w:nsid w:val="5B3841D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0">
    <w:nsid w:val="5B7013A0"/>
    <w:multiLevelType w:val="hybridMultilevel"/>
    <w:tmpl w:val="44DE6942"/>
    <w:lvl w:ilvl="0" w:tplc="13A4C014">
      <w:start w:val="1"/>
      <w:numFmt w:val="decimal"/>
      <w:lvlText w:val="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1">
    <w:nsid w:val="5B7D16B3"/>
    <w:multiLevelType w:val="hybridMultilevel"/>
    <w:tmpl w:val="3236A1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">
    <w:nsid w:val="5C197D05"/>
    <w:multiLevelType w:val="multilevel"/>
    <w:tmpl w:val="9FAE614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53">
    <w:nsid w:val="5C2658EE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4">
    <w:nsid w:val="5D467FFE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5F9F2C9F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6">
    <w:nsid w:val="602A0817"/>
    <w:multiLevelType w:val="multilevel"/>
    <w:tmpl w:val="4D5C15BA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66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57">
    <w:nsid w:val="60D10A4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8">
    <w:nsid w:val="60E210AB"/>
    <w:multiLevelType w:val="hybridMultilevel"/>
    <w:tmpl w:val="EC422790"/>
    <w:lvl w:ilvl="0" w:tplc="8FF8C0FA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9">
    <w:nsid w:val="61B65014"/>
    <w:multiLevelType w:val="hybridMultilevel"/>
    <w:tmpl w:val="88D0F4A6"/>
    <w:lvl w:ilvl="0" w:tplc="4E382540">
      <w:start w:val="1"/>
      <w:numFmt w:val="decimal"/>
      <w:lvlText w:val="%1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60">
    <w:nsid w:val="63C4336D"/>
    <w:multiLevelType w:val="hybridMultilevel"/>
    <w:tmpl w:val="52E218A8"/>
    <w:lvl w:ilvl="0" w:tplc="37EA69D0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61">
    <w:nsid w:val="641B1CF8"/>
    <w:multiLevelType w:val="hybridMultilevel"/>
    <w:tmpl w:val="31AE4156"/>
    <w:lvl w:ilvl="0" w:tplc="6A1C40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2">
    <w:nsid w:val="6618658C"/>
    <w:multiLevelType w:val="hybridMultilevel"/>
    <w:tmpl w:val="28B299EC"/>
    <w:lvl w:ilvl="0" w:tplc="C3CC1FF4">
      <w:start w:val="1"/>
      <w:numFmt w:val="decimal"/>
      <w:lvlText w:val="%1"/>
      <w:lvlJc w:val="left"/>
      <w:pPr>
        <w:ind w:left="150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  <w:rPr>
        <w:rFonts w:cs="Times New Roman"/>
      </w:rPr>
    </w:lvl>
  </w:abstractNum>
  <w:abstractNum w:abstractNumId="163">
    <w:nsid w:val="66674A53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4">
    <w:nsid w:val="670C024C"/>
    <w:multiLevelType w:val="hybridMultilevel"/>
    <w:tmpl w:val="80445420"/>
    <w:lvl w:ilvl="0" w:tplc="37EA6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678B0F51"/>
    <w:multiLevelType w:val="hybridMultilevel"/>
    <w:tmpl w:val="340892C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6">
    <w:nsid w:val="68181C7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6C193C15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68">
    <w:nsid w:val="6CA95FC1"/>
    <w:multiLevelType w:val="hybridMultilevel"/>
    <w:tmpl w:val="78B8B322"/>
    <w:lvl w:ilvl="0" w:tplc="37EA69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6D0F179E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0">
    <w:nsid w:val="6D3148A1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1">
    <w:nsid w:val="6DEF48EB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2">
    <w:nsid w:val="6E4C29C6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3">
    <w:nsid w:val="6E58738D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4">
    <w:nsid w:val="71F23419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5">
    <w:nsid w:val="72920AE4"/>
    <w:multiLevelType w:val="hybridMultilevel"/>
    <w:tmpl w:val="9E6AF754"/>
    <w:lvl w:ilvl="0" w:tplc="3C8E9FF8">
      <w:start w:val="1"/>
      <w:numFmt w:val="decimal"/>
      <w:lvlText w:val="%1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76">
    <w:nsid w:val="72C661F7"/>
    <w:multiLevelType w:val="hybridMultilevel"/>
    <w:tmpl w:val="27B6FC4A"/>
    <w:lvl w:ilvl="0" w:tplc="46D4A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39B5DDD"/>
    <w:multiLevelType w:val="hybridMultilevel"/>
    <w:tmpl w:val="707822B4"/>
    <w:lvl w:ilvl="0" w:tplc="37EA69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8">
    <w:nsid w:val="73B711C4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9">
    <w:nsid w:val="73BA71FA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0">
    <w:nsid w:val="753826E2"/>
    <w:multiLevelType w:val="hybridMultilevel"/>
    <w:tmpl w:val="E6C84434"/>
    <w:lvl w:ilvl="0" w:tplc="C4105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5D946DC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769A52DA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3">
    <w:nsid w:val="78250445"/>
    <w:multiLevelType w:val="hybridMultilevel"/>
    <w:tmpl w:val="E0B89806"/>
    <w:lvl w:ilvl="0" w:tplc="37EA6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6E7852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5">
    <w:nsid w:val="78826978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6">
    <w:nsid w:val="789532B7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>
    <w:nsid w:val="790C139A"/>
    <w:multiLevelType w:val="hybridMultilevel"/>
    <w:tmpl w:val="61F09562"/>
    <w:lvl w:ilvl="0" w:tplc="37EA69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797D1477"/>
    <w:multiLevelType w:val="hybridMultilevel"/>
    <w:tmpl w:val="0B783E2E"/>
    <w:lvl w:ilvl="0" w:tplc="C08C3A4C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ABE0EF6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>
    <w:nsid w:val="7B473421"/>
    <w:multiLevelType w:val="hybridMultilevel"/>
    <w:tmpl w:val="3F40CC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7CED6B8C"/>
    <w:multiLevelType w:val="hybridMultilevel"/>
    <w:tmpl w:val="6A3016F4"/>
    <w:lvl w:ilvl="0" w:tplc="37EA69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2">
    <w:nsid w:val="7CF1725A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3">
    <w:nsid w:val="7CFE614C"/>
    <w:multiLevelType w:val="multilevel"/>
    <w:tmpl w:val="58D09F1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4">
    <w:nsid w:val="7D725666"/>
    <w:multiLevelType w:val="hybridMultilevel"/>
    <w:tmpl w:val="832C96A0"/>
    <w:lvl w:ilvl="0" w:tplc="37EA69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5">
    <w:nsid w:val="7E9141FC"/>
    <w:multiLevelType w:val="hybridMultilevel"/>
    <w:tmpl w:val="DA40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10"/>
  </w:num>
  <w:num w:numId="3">
    <w:abstractNumId w:val="176"/>
  </w:num>
  <w:num w:numId="4">
    <w:abstractNumId w:val="135"/>
  </w:num>
  <w:num w:numId="5">
    <w:abstractNumId w:val="5"/>
  </w:num>
  <w:num w:numId="6">
    <w:abstractNumId w:val="86"/>
  </w:num>
  <w:num w:numId="7">
    <w:abstractNumId w:val="49"/>
  </w:num>
  <w:num w:numId="8">
    <w:abstractNumId w:val="120"/>
  </w:num>
  <w:num w:numId="9">
    <w:abstractNumId w:val="129"/>
  </w:num>
  <w:num w:numId="10">
    <w:abstractNumId w:val="115"/>
  </w:num>
  <w:num w:numId="11">
    <w:abstractNumId w:val="136"/>
  </w:num>
  <w:num w:numId="12">
    <w:abstractNumId w:val="40"/>
  </w:num>
  <w:num w:numId="13">
    <w:abstractNumId w:val="47"/>
  </w:num>
  <w:num w:numId="14">
    <w:abstractNumId w:val="165"/>
  </w:num>
  <w:num w:numId="15">
    <w:abstractNumId w:val="17"/>
  </w:num>
  <w:num w:numId="16">
    <w:abstractNumId w:val="195"/>
  </w:num>
  <w:num w:numId="17">
    <w:abstractNumId w:val="172"/>
  </w:num>
  <w:num w:numId="18">
    <w:abstractNumId w:val="93"/>
  </w:num>
  <w:num w:numId="19">
    <w:abstractNumId w:val="58"/>
  </w:num>
  <w:num w:numId="20">
    <w:abstractNumId w:val="161"/>
  </w:num>
  <w:num w:numId="21">
    <w:abstractNumId w:val="137"/>
  </w:num>
  <w:num w:numId="22">
    <w:abstractNumId w:val="150"/>
  </w:num>
  <w:num w:numId="23">
    <w:abstractNumId w:val="81"/>
  </w:num>
  <w:num w:numId="24">
    <w:abstractNumId w:val="29"/>
  </w:num>
  <w:num w:numId="25">
    <w:abstractNumId w:val="43"/>
  </w:num>
  <w:num w:numId="26">
    <w:abstractNumId w:val="56"/>
  </w:num>
  <w:num w:numId="27">
    <w:abstractNumId w:val="19"/>
  </w:num>
  <w:num w:numId="28">
    <w:abstractNumId w:val="175"/>
  </w:num>
  <w:num w:numId="29">
    <w:abstractNumId w:val="178"/>
  </w:num>
  <w:num w:numId="30">
    <w:abstractNumId w:val="57"/>
  </w:num>
  <w:num w:numId="31">
    <w:abstractNumId w:val="156"/>
  </w:num>
  <w:num w:numId="32">
    <w:abstractNumId w:val="88"/>
  </w:num>
  <w:num w:numId="33">
    <w:abstractNumId w:val="159"/>
  </w:num>
  <w:num w:numId="34">
    <w:abstractNumId w:val="7"/>
  </w:num>
  <w:num w:numId="35">
    <w:abstractNumId w:val="95"/>
  </w:num>
  <w:num w:numId="36">
    <w:abstractNumId w:val="162"/>
  </w:num>
  <w:num w:numId="37">
    <w:abstractNumId w:val="71"/>
  </w:num>
  <w:num w:numId="38">
    <w:abstractNumId w:val="189"/>
  </w:num>
  <w:num w:numId="39">
    <w:abstractNumId w:val="83"/>
  </w:num>
  <w:num w:numId="40">
    <w:abstractNumId w:val="73"/>
  </w:num>
  <w:num w:numId="41">
    <w:abstractNumId w:val="89"/>
  </w:num>
  <w:num w:numId="42">
    <w:abstractNumId w:val="90"/>
  </w:num>
  <w:num w:numId="43">
    <w:abstractNumId w:val="182"/>
  </w:num>
  <w:num w:numId="44">
    <w:abstractNumId w:val="133"/>
  </w:num>
  <w:num w:numId="45">
    <w:abstractNumId w:val="155"/>
  </w:num>
  <w:num w:numId="46">
    <w:abstractNumId w:val="30"/>
  </w:num>
  <w:num w:numId="47">
    <w:abstractNumId w:val="183"/>
  </w:num>
  <w:num w:numId="48">
    <w:abstractNumId w:val="69"/>
  </w:num>
  <w:num w:numId="49">
    <w:abstractNumId w:val="15"/>
  </w:num>
  <w:num w:numId="50">
    <w:abstractNumId w:val="139"/>
  </w:num>
  <w:num w:numId="51">
    <w:abstractNumId w:val="41"/>
  </w:num>
  <w:num w:numId="52">
    <w:abstractNumId w:val="174"/>
  </w:num>
  <w:num w:numId="53">
    <w:abstractNumId w:val="51"/>
  </w:num>
  <w:num w:numId="54">
    <w:abstractNumId w:val="63"/>
  </w:num>
  <w:num w:numId="55">
    <w:abstractNumId w:val="109"/>
  </w:num>
  <w:num w:numId="56">
    <w:abstractNumId w:val="132"/>
  </w:num>
  <w:num w:numId="57">
    <w:abstractNumId w:val="18"/>
  </w:num>
  <w:num w:numId="58">
    <w:abstractNumId w:val="62"/>
  </w:num>
  <w:num w:numId="59">
    <w:abstractNumId w:val="75"/>
  </w:num>
  <w:num w:numId="60">
    <w:abstractNumId w:val="28"/>
  </w:num>
  <w:num w:numId="61">
    <w:abstractNumId w:val="34"/>
  </w:num>
  <w:num w:numId="62">
    <w:abstractNumId w:val="190"/>
  </w:num>
  <w:num w:numId="63">
    <w:abstractNumId w:val="39"/>
  </w:num>
  <w:num w:numId="64">
    <w:abstractNumId w:val="158"/>
  </w:num>
  <w:num w:numId="65">
    <w:abstractNumId w:val="13"/>
  </w:num>
  <w:num w:numId="66">
    <w:abstractNumId w:val="179"/>
  </w:num>
  <w:num w:numId="67">
    <w:abstractNumId w:val="50"/>
  </w:num>
  <w:num w:numId="68">
    <w:abstractNumId w:val="167"/>
  </w:num>
  <w:num w:numId="69">
    <w:abstractNumId w:val="24"/>
  </w:num>
  <w:num w:numId="70">
    <w:abstractNumId w:val="103"/>
  </w:num>
  <w:num w:numId="71">
    <w:abstractNumId w:val="26"/>
  </w:num>
  <w:num w:numId="72">
    <w:abstractNumId w:val="6"/>
  </w:num>
  <w:num w:numId="73">
    <w:abstractNumId w:val="54"/>
  </w:num>
  <w:num w:numId="74">
    <w:abstractNumId w:val="106"/>
  </w:num>
  <w:num w:numId="75">
    <w:abstractNumId w:val="123"/>
  </w:num>
  <w:num w:numId="76">
    <w:abstractNumId w:val="8"/>
  </w:num>
  <w:num w:numId="77">
    <w:abstractNumId w:val="127"/>
  </w:num>
  <w:num w:numId="78">
    <w:abstractNumId w:val="121"/>
  </w:num>
  <w:num w:numId="79">
    <w:abstractNumId w:val="192"/>
  </w:num>
  <w:num w:numId="80">
    <w:abstractNumId w:val="35"/>
  </w:num>
  <w:num w:numId="81">
    <w:abstractNumId w:val="36"/>
  </w:num>
  <w:num w:numId="82">
    <w:abstractNumId w:val="154"/>
  </w:num>
  <w:num w:numId="83">
    <w:abstractNumId w:val="113"/>
  </w:num>
  <w:num w:numId="84">
    <w:abstractNumId w:val="76"/>
  </w:num>
  <w:num w:numId="85">
    <w:abstractNumId w:val="148"/>
  </w:num>
  <w:num w:numId="86">
    <w:abstractNumId w:val="128"/>
  </w:num>
  <w:num w:numId="87">
    <w:abstractNumId w:val="91"/>
  </w:num>
  <w:num w:numId="88">
    <w:abstractNumId w:val="125"/>
  </w:num>
  <w:num w:numId="89">
    <w:abstractNumId w:val="134"/>
  </w:num>
  <w:num w:numId="90">
    <w:abstractNumId w:val="138"/>
  </w:num>
  <w:num w:numId="91">
    <w:abstractNumId w:val="52"/>
  </w:num>
  <w:num w:numId="92">
    <w:abstractNumId w:val="53"/>
  </w:num>
  <w:num w:numId="93">
    <w:abstractNumId w:val="163"/>
  </w:num>
  <w:num w:numId="94">
    <w:abstractNumId w:val="144"/>
  </w:num>
  <w:num w:numId="95">
    <w:abstractNumId w:val="171"/>
  </w:num>
  <w:num w:numId="96">
    <w:abstractNumId w:val="65"/>
  </w:num>
  <w:num w:numId="97">
    <w:abstractNumId w:val="2"/>
  </w:num>
  <w:num w:numId="98">
    <w:abstractNumId w:val="149"/>
  </w:num>
  <w:num w:numId="99">
    <w:abstractNumId w:val="181"/>
  </w:num>
  <w:num w:numId="100">
    <w:abstractNumId w:val="87"/>
  </w:num>
  <w:num w:numId="101">
    <w:abstractNumId w:val="84"/>
  </w:num>
  <w:num w:numId="102">
    <w:abstractNumId w:val="82"/>
  </w:num>
  <w:num w:numId="103">
    <w:abstractNumId w:val="27"/>
  </w:num>
  <w:num w:numId="104">
    <w:abstractNumId w:val="14"/>
  </w:num>
  <w:num w:numId="105">
    <w:abstractNumId w:val="102"/>
  </w:num>
  <w:num w:numId="106">
    <w:abstractNumId w:val="33"/>
  </w:num>
  <w:num w:numId="107">
    <w:abstractNumId w:val="60"/>
  </w:num>
  <w:num w:numId="108">
    <w:abstractNumId w:val="45"/>
  </w:num>
  <w:num w:numId="109">
    <w:abstractNumId w:val="185"/>
  </w:num>
  <w:num w:numId="110">
    <w:abstractNumId w:val="147"/>
  </w:num>
  <w:num w:numId="111">
    <w:abstractNumId w:val="10"/>
  </w:num>
  <w:num w:numId="112">
    <w:abstractNumId w:val="66"/>
  </w:num>
  <w:num w:numId="113">
    <w:abstractNumId w:val="68"/>
  </w:num>
  <w:num w:numId="114">
    <w:abstractNumId w:val="114"/>
  </w:num>
  <w:num w:numId="115">
    <w:abstractNumId w:val="111"/>
  </w:num>
  <w:num w:numId="116">
    <w:abstractNumId w:val="22"/>
  </w:num>
  <w:num w:numId="117">
    <w:abstractNumId w:val="37"/>
  </w:num>
  <w:num w:numId="118">
    <w:abstractNumId w:val="117"/>
  </w:num>
  <w:num w:numId="119">
    <w:abstractNumId w:val="20"/>
  </w:num>
  <w:num w:numId="120">
    <w:abstractNumId w:val="72"/>
  </w:num>
  <w:num w:numId="121">
    <w:abstractNumId w:val="119"/>
  </w:num>
  <w:num w:numId="122">
    <w:abstractNumId w:val="184"/>
  </w:num>
  <w:num w:numId="123">
    <w:abstractNumId w:val="96"/>
  </w:num>
  <w:num w:numId="124">
    <w:abstractNumId w:val="46"/>
  </w:num>
  <w:num w:numId="125">
    <w:abstractNumId w:val="107"/>
  </w:num>
  <w:num w:numId="126">
    <w:abstractNumId w:val="4"/>
  </w:num>
  <w:num w:numId="127">
    <w:abstractNumId w:val="42"/>
  </w:num>
  <w:num w:numId="128">
    <w:abstractNumId w:val="193"/>
  </w:num>
  <w:num w:numId="129">
    <w:abstractNumId w:val="170"/>
  </w:num>
  <w:num w:numId="130">
    <w:abstractNumId w:val="9"/>
  </w:num>
  <w:num w:numId="131">
    <w:abstractNumId w:val="173"/>
  </w:num>
  <w:num w:numId="132">
    <w:abstractNumId w:val="80"/>
  </w:num>
  <w:num w:numId="133">
    <w:abstractNumId w:val="61"/>
  </w:num>
  <w:num w:numId="134">
    <w:abstractNumId w:val="94"/>
  </w:num>
  <w:num w:numId="135">
    <w:abstractNumId w:val="187"/>
  </w:num>
  <w:num w:numId="136">
    <w:abstractNumId w:val="44"/>
  </w:num>
  <w:num w:numId="137">
    <w:abstractNumId w:val="48"/>
  </w:num>
  <w:num w:numId="138">
    <w:abstractNumId w:val="79"/>
  </w:num>
  <w:num w:numId="139">
    <w:abstractNumId w:val="77"/>
  </w:num>
  <w:num w:numId="140">
    <w:abstractNumId w:val="11"/>
  </w:num>
  <w:num w:numId="141">
    <w:abstractNumId w:val="142"/>
  </w:num>
  <w:num w:numId="142">
    <w:abstractNumId w:val="157"/>
  </w:num>
  <w:num w:numId="143">
    <w:abstractNumId w:val="166"/>
  </w:num>
  <w:num w:numId="144">
    <w:abstractNumId w:val="97"/>
  </w:num>
  <w:num w:numId="145">
    <w:abstractNumId w:val="78"/>
  </w:num>
  <w:num w:numId="146">
    <w:abstractNumId w:val="25"/>
  </w:num>
  <w:num w:numId="147">
    <w:abstractNumId w:val="186"/>
  </w:num>
  <w:num w:numId="148">
    <w:abstractNumId w:val="153"/>
  </w:num>
  <w:num w:numId="149">
    <w:abstractNumId w:val="92"/>
  </w:num>
  <w:num w:numId="150">
    <w:abstractNumId w:val="108"/>
  </w:num>
  <w:num w:numId="151">
    <w:abstractNumId w:val="98"/>
  </w:num>
  <w:num w:numId="152">
    <w:abstractNumId w:val="21"/>
  </w:num>
  <w:num w:numId="153">
    <w:abstractNumId w:val="140"/>
  </w:num>
  <w:num w:numId="154">
    <w:abstractNumId w:val="59"/>
  </w:num>
  <w:num w:numId="155">
    <w:abstractNumId w:val="67"/>
  </w:num>
  <w:num w:numId="156">
    <w:abstractNumId w:val="126"/>
  </w:num>
  <w:num w:numId="157">
    <w:abstractNumId w:val="124"/>
  </w:num>
  <w:num w:numId="158">
    <w:abstractNumId w:val="169"/>
  </w:num>
  <w:num w:numId="159">
    <w:abstractNumId w:val="122"/>
  </w:num>
  <w:num w:numId="160">
    <w:abstractNumId w:val="145"/>
  </w:num>
  <w:num w:numId="161">
    <w:abstractNumId w:val="64"/>
  </w:num>
  <w:num w:numId="162">
    <w:abstractNumId w:val="85"/>
  </w:num>
  <w:num w:numId="163">
    <w:abstractNumId w:val="116"/>
  </w:num>
  <w:num w:numId="164">
    <w:abstractNumId w:val="31"/>
  </w:num>
  <w:num w:numId="165">
    <w:abstractNumId w:val="131"/>
  </w:num>
  <w:num w:numId="166">
    <w:abstractNumId w:val="38"/>
  </w:num>
  <w:num w:numId="167">
    <w:abstractNumId w:val="100"/>
  </w:num>
  <w:num w:numId="168">
    <w:abstractNumId w:val="0"/>
  </w:num>
  <w:num w:numId="169">
    <w:abstractNumId w:val="70"/>
  </w:num>
  <w:num w:numId="170">
    <w:abstractNumId w:val="146"/>
  </w:num>
  <w:num w:numId="171">
    <w:abstractNumId w:val="55"/>
  </w:num>
  <w:num w:numId="172">
    <w:abstractNumId w:val="1"/>
  </w:num>
  <w:num w:numId="173">
    <w:abstractNumId w:val="112"/>
  </w:num>
  <w:num w:numId="174">
    <w:abstractNumId w:val="104"/>
  </w:num>
  <w:num w:numId="175">
    <w:abstractNumId w:val="99"/>
  </w:num>
  <w:num w:numId="176">
    <w:abstractNumId w:val="105"/>
  </w:num>
  <w:num w:numId="177">
    <w:abstractNumId w:val="164"/>
  </w:num>
  <w:num w:numId="178">
    <w:abstractNumId w:val="191"/>
  </w:num>
  <w:num w:numId="179">
    <w:abstractNumId w:val="194"/>
  </w:num>
  <w:num w:numId="180">
    <w:abstractNumId w:val="118"/>
  </w:num>
  <w:num w:numId="181">
    <w:abstractNumId w:val="3"/>
  </w:num>
  <w:num w:numId="182">
    <w:abstractNumId w:val="160"/>
  </w:num>
  <w:num w:numId="183">
    <w:abstractNumId w:val="168"/>
  </w:num>
  <w:num w:numId="184">
    <w:abstractNumId w:val="180"/>
  </w:num>
  <w:num w:numId="185">
    <w:abstractNumId w:val="74"/>
  </w:num>
  <w:num w:numId="186">
    <w:abstractNumId w:val="130"/>
  </w:num>
  <w:num w:numId="187">
    <w:abstractNumId w:val="16"/>
  </w:num>
  <w:num w:numId="188">
    <w:abstractNumId w:val="143"/>
  </w:num>
  <w:num w:numId="189">
    <w:abstractNumId w:val="141"/>
  </w:num>
  <w:num w:numId="190">
    <w:abstractNumId w:val="152"/>
  </w:num>
  <w:num w:numId="191">
    <w:abstractNumId w:val="188"/>
  </w:num>
  <w:num w:numId="192">
    <w:abstractNumId w:val="151"/>
  </w:num>
  <w:num w:numId="193">
    <w:abstractNumId w:val="32"/>
  </w:num>
  <w:num w:numId="194">
    <w:abstractNumId w:val="101"/>
  </w:num>
  <w:num w:numId="195">
    <w:abstractNumId w:val="12"/>
  </w:num>
  <w:num w:numId="196">
    <w:abstractNumId w:val="177"/>
  </w:num>
  <w:numIdMacAtCleanup w:val="1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C37"/>
    <w:rsid w:val="000000B4"/>
    <w:rsid w:val="000012D2"/>
    <w:rsid w:val="00003F70"/>
    <w:rsid w:val="00005893"/>
    <w:rsid w:val="0000750C"/>
    <w:rsid w:val="00012A3A"/>
    <w:rsid w:val="0001325C"/>
    <w:rsid w:val="00016796"/>
    <w:rsid w:val="00020384"/>
    <w:rsid w:val="00035A29"/>
    <w:rsid w:val="00037EF7"/>
    <w:rsid w:val="00044357"/>
    <w:rsid w:val="000448C5"/>
    <w:rsid w:val="00054A56"/>
    <w:rsid w:val="00060116"/>
    <w:rsid w:val="00064ABF"/>
    <w:rsid w:val="00071FB9"/>
    <w:rsid w:val="000745F2"/>
    <w:rsid w:val="00083E47"/>
    <w:rsid w:val="00085A66"/>
    <w:rsid w:val="00086B60"/>
    <w:rsid w:val="00090BF1"/>
    <w:rsid w:val="0009346A"/>
    <w:rsid w:val="00095A81"/>
    <w:rsid w:val="000B4BCD"/>
    <w:rsid w:val="000C3B90"/>
    <w:rsid w:val="000D2C43"/>
    <w:rsid w:val="000D4853"/>
    <w:rsid w:val="000E330E"/>
    <w:rsid w:val="000E78C5"/>
    <w:rsid w:val="000F0093"/>
    <w:rsid w:val="000F2D27"/>
    <w:rsid w:val="00107A8B"/>
    <w:rsid w:val="0011329F"/>
    <w:rsid w:val="00116D37"/>
    <w:rsid w:val="001209F3"/>
    <w:rsid w:val="00121AC4"/>
    <w:rsid w:val="0012563B"/>
    <w:rsid w:val="00126253"/>
    <w:rsid w:val="00132802"/>
    <w:rsid w:val="00133681"/>
    <w:rsid w:val="00134528"/>
    <w:rsid w:val="00143E09"/>
    <w:rsid w:val="001479DE"/>
    <w:rsid w:val="00160FE2"/>
    <w:rsid w:val="001642B8"/>
    <w:rsid w:val="001668A3"/>
    <w:rsid w:val="00170E9B"/>
    <w:rsid w:val="001722D0"/>
    <w:rsid w:val="001A59EA"/>
    <w:rsid w:val="001A5CB6"/>
    <w:rsid w:val="001A78BC"/>
    <w:rsid w:val="001C09CA"/>
    <w:rsid w:val="001C2D36"/>
    <w:rsid w:val="001C51D6"/>
    <w:rsid w:val="001E0CBC"/>
    <w:rsid w:val="001E23DD"/>
    <w:rsid w:val="001F2E24"/>
    <w:rsid w:val="001F480C"/>
    <w:rsid w:val="001F50FF"/>
    <w:rsid w:val="002140C3"/>
    <w:rsid w:val="00214771"/>
    <w:rsid w:val="00217448"/>
    <w:rsid w:val="00221A90"/>
    <w:rsid w:val="00221B0B"/>
    <w:rsid w:val="00222F23"/>
    <w:rsid w:val="00223D39"/>
    <w:rsid w:val="0023017E"/>
    <w:rsid w:val="00231356"/>
    <w:rsid w:val="00234953"/>
    <w:rsid w:val="00236FC7"/>
    <w:rsid w:val="0023770C"/>
    <w:rsid w:val="00237831"/>
    <w:rsid w:val="002472AA"/>
    <w:rsid w:val="00250811"/>
    <w:rsid w:val="0025369B"/>
    <w:rsid w:val="00253D5F"/>
    <w:rsid w:val="00254A62"/>
    <w:rsid w:val="00263E45"/>
    <w:rsid w:val="00264961"/>
    <w:rsid w:val="00264F72"/>
    <w:rsid w:val="00270DDD"/>
    <w:rsid w:val="00271820"/>
    <w:rsid w:val="00276649"/>
    <w:rsid w:val="0028272A"/>
    <w:rsid w:val="00290398"/>
    <w:rsid w:val="00292F0F"/>
    <w:rsid w:val="002A1E8C"/>
    <w:rsid w:val="002A2968"/>
    <w:rsid w:val="002A5A69"/>
    <w:rsid w:val="002A6B54"/>
    <w:rsid w:val="002A6EEC"/>
    <w:rsid w:val="002B34C2"/>
    <w:rsid w:val="002B4569"/>
    <w:rsid w:val="002B6D39"/>
    <w:rsid w:val="002C0F0A"/>
    <w:rsid w:val="002D0E95"/>
    <w:rsid w:val="002D1F88"/>
    <w:rsid w:val="002D3997"/>
    <w:rsid w:val="002D3EEA"/>
    <w:rsid w:val="002D5F5B"/>
    <w:rsid w:val="002E3EC7"/>
    <w:rsid w:val="002E4E75"/>
    <w:rsid w:val="002E6DB0"/>
    <w:rsid w:val="002F0467"/>
    <w:rsid w:val="002F0C07"/>
    <w:rsid w:val="002F1C7A"/>
    <w:rsid w:val="002F40DF"/>
    <w:rsid w:val="002F517F"/>
    <w:rsid w:val="002F5A3A"/>
    <w:rsid w:val="00304759"/>
    <w:rsid w:val="00304E28"/>
    <w:rsid w:val="00306303"/>
    <w:rsid w:val="00307C1B"/>
    <w:rsid w:val="0031168A"/>
    <w:rsid w:val="003269D5"/>
    <w:rsid w:val="00326CAA"/>
    <w:rsid w:val="00332328"/>
    <w:rsid w:val="00335217"/>
    <w:rsid w:val="00337544"/>
    <w:rsid w:val="00342145"/>
    <w:rsid w:val="00343520"/>
    <w:rsid w:val="00344DC2"/>
    <w:rsid w:val="0034508D"/>
    <w:rsid w:val="003553FC"/>
    <w:rsid w:val="003576E0"/>
    <w:rsid w:val="00361142"/>
    <w:rsid w:val="00361D09"/>
    <w:rsid w:val="003649A7"/>
    <w:rsid w:val="00367BD8"/>
    <w:rsid w:val="00370C4D"/>
    <w:rsid w:val="00375896"/>
    <w:rsid w:val="00380644"/>
    <w:rsid w:val="00381F63"/>
    <w:rsid w:val="00383C05"/>
    <w:rsid w:val="003951AE"/>
    <w:rsid w:val="00397E5D"/>
    <w:rsid w:val="003A191F"/>
    <w:rsid w:val="003A450E"/>
    <w:rsid w:val="003A5158"/>
    <w:rsid w:val="003B3F40"/>
    <w:rsid w:val="003B4DFD"/>
    <w:rsid w:val="003C0609"/>
    <w:rsid w:val="003C1776"/>
    <w:rsid w:val="003C530A"/>
    <w:rsid w:val="003D2D7A"/>
    <w:rsid w:val="003D6B5C"/>
    <w:rsid w:val="003E3561"/>
    <w:rsid w:val="003E3A41"/>
    <w:rsid w:val="003E7F08"/>
    <w:rsid w:val="003F327C"/>
    <w:rsid w:val="003F71E5"/>
    <w:rsid w:val="0040085C"/>
    <w:rsid w:val="00402E82"/>
    <w:rsid w:val="0040512F"/>
    <w:rsid w:val="00407135"/>
    <w:rsid w:val="004136F8"/>
    <w:rsid w:val="00417535"/>
    <w:rsid w:val="0042443E"/>
    <w:rsid w:val="00424C3E"/>
    <w:rsid w:val="00426E83"/>
    <w:rsid w:val="00430E1D"/>
    <w:rsid w:val="00436430"/>
    <w:rsid w:val="00441E9C"/>
    <w:rsid w:val="00443AE4"/>
    <w:rsid w:val="0044430C"/>
    <w:rsid w:val="0044535C"/>
    <w:rsid w:val="00445B84"/>
    <w:rsid w:val="004534EF"/>
    <w:rsid w:val="0046067D"/>
    <w:rsid w:val="00465400"/>
    <w:rsid w:val="00475F39"/>
    <w:rsid w:val="00476C03"/>
    <w:rsid w:val="00477507"/>
    <w:rsid w:val="00477B7C"/>
    <w:rsid w:val="00486EB0"/>
    <w:rsid w:val="004906CE"/>
    <w:rsid w:val="00495135"/>
    <w:rsid w:val="004A4D2C"/>
    <w:rsid w:val="004A724D"/>
    <w:rsid w:val="004D20EF"/>
    <w:rsid w:val="004D720E"/>
    <w:rsid w:val="004E042B"/>
    <w:rsid w:val="004E3BA1"/>
    <w:rsid w:val="004F36F0"/>
    <w:rsid w:val="00504989"/>
    <w:rsid w:val="00511C92"/>
    <w:rsid w:val="0051315A"/>
    <w:rsid w:val="0051359C"/>
    <w:rsid w:val="005154EF"/>
    <w:rsid w:val="00517F34"/>
    <w:rsid w:val="00530F39"/>
    <w:rsid w:val="005345F2"/>
    <w:rsid w:val="00540D3D"/>
    <w:rsid w:val="00541606"/>
    <w:rsid w:val="00543735"/>
    <w:rsid w:val="00545965"/>
    <w:rsid w:val="00550E61"/>
    <w:rsid w:val="00551FF1"/>
    <w:rsid w:val="00552E92"/>
    <w:rsid w:val="00553275"/>
    <w:rsid w:val="00554D7C"/>
    <w:rsid w:val="00556E8E"/>
    <w:rsid w:val="00563E9F"/>
    <w:rsid w:val="00564416"/>
    <w:rsid w:val="00564C7A"/>
    <w:rsid w:val="00564D87"/>
    <w:rsid w:val="005669CC"/>
    <w:rsid w:val="00570EF1"/>
    <w:rsid w:val="00571202"/>
    <w:rsid w:val="0057183B"/>
    <w:rsid w:val="0057288C"/>
    <w:rsid w:val="00573B36"/>
    <w:rsid w:val="005749C7"/>
    <w:rsid w:val="00575BE1"/>
    <w:rsid w:val="005773B4"/>
    <w:rsid w:val="00577CF7"/>
    <w:rsid w:val="00583016"/>
    <w:rsid w:val="0059121D"/>
    <w:rsid w:val="00596271"/>
    <w:rsid w:val="005A1383"/>
    <w:rsid w:val="005A2807"/>
    <w:rsid w:val="005B45F7"/>
    <w:rsid w:val="005C3D78"/>
    <w:rsid w:val="005D0CA9"/>
    <w:rsid w:val="005D486C"/>
    <w:rsid w:val="005D7BC1"/>
    <w:rsid w:val="005D7FAF"/>
    <w:rsid w:val="005F0007"/>
    <w:rsid w:val="005F1DDB"/>
    <w:rsid w:val="005F5122"/>
    <w:rsid w:val="00602950"/>
    <w:rsid w:val="00615C4B"/>
    <w:rsid w:val="00621EAF"/>
    <w:rsid w:val="00622639"/>
    <w:rsid w:val="006231D7"/>
    <w:rsid w:val="00623758"/>
    <w:rsid w:val="0063095A"/>
    <w:rsid w:val="006326A6"/>
    <w:rsid w:val="0063314C"/>
    <w:rsid w:val="00635554"/>
    <w:rsid w:val="006432E1"/>
    <w:rsid w:val="00644BC8"/>
    <w:rsid w:val="00654451"/>
    <w:rsid w:val="00656D4D"/>
    <w:rsid w:val="00661864"/>
    <w:rsid w:val="00664265"/>
    <w:rsid w:val="006747FE"/>
    <w:rsid w:val="00686FB4"/>
    <w:rsid w:val="006874D8"/>
    <w:rsid w:val="0068752F"/>
    <w:rsid w:val="00690D09"/>
    <w:rsid w:val="006920AC"/>
    <w:rsid w:val="006B0AAC"/>
    <w:rsid w:val="006B6C5F"/>
    <w:rsid w:val="006C590F"/>
    <w:rsid w:val="006D3298"/>
    <w:rsid w:val="006D5A56"/>
    <w:rsid w:val="006D66D5"/>
    <w:rsid w:val="006E195B"/>
    <w:rsid w:val="006E2754"/>
    <w:rsid w:val="006E3857"/>
    <w:rsid w:val="006E74D5"/>
    <w:rsid w:val="006F3629"/>
    <w:rsid w:val="007046C3"/>
    <w:rsid w:val="00705E30"/>
    <w:rsid w:val="00707C6B"/>
    <w:rsid w:val="00715A2E"/>
    <w:rsid w:val="00720DDF"/>
    <w:rsid w:val="007215FC"/>
    <w:rsid w:val="00721A91"/>
    <w:rsid w:val="00727BB6"/>
    <w:rsid w:val="0073355C"/>
    <w:rsid w:val="007345B5"/>
    <w:rsid w:val="00736F64"/>
    <w:rsid w:val="00740974"/>
    <w:rsid w:val="00742A3A"/>
    <w:rsid w:val="00747E04"/>
    <w:rsid w:val="00751BA0"/>
    <w:rsid w:val="00761E27"/>
    <w:rsid w:val="0076371A"/>
    <w:rsid w:val="00772A2A"/>
    <w:rsid w:val="0078112D"/>
    <w:rsid w:val="00785B2F"/>
    <w:rsid w:val="007910E1"/>
    <w:rsid w:val="007A2E2E"/>
    <w:rsid w:val="007A648A"/>
    <w:rsid w:val="007A7740"/>
    <w:rsid w:val="007B434F"/>
    <w:rsid w:val="007C12BA"/>
    <w:rsid w:val="007C15C5"/>
    <w:rsid w:val="007C1A0E"/>
    <w:rsid w:val="007C3538"/>
    <w:rsid w:val="007D0521"/>
    <w:rsid w:val="007D3B7B"/>
    <w:rsid w:val="007D598D"/>
    <w:rsid w:val="007E0C15"/>
    <w:rsid w:val="007E1791"/>
    <w:rsid w:val="007F1EEC"/>
    <w:rsid w:val="007F25A6"/>
    <w:rsid w:val="007F51E1"/>
    <w:rsid w:val="00805D00"/>
    <w:rsid w:val="0080649F"/>
    <w:rsid w:val="008067C6"/>
    <w:rsid w:val="00807EDE"/>
    <w:rsid w:val="0081024F"/>
    <w:rsid w:val="00814607"/>
    <w:rsid w:val="00816080"/>
    <w:rsid w:val="0082003C"/>
    <w:rsid w:val="008253EC"/>
    <w:rsid w:val="0083180C"/>
    <w:rsid w:val="00832164"/>
    <w:rsid w:val="00844339"/>
    <w:rsid w:val="00847A13"/>
    <w:rsid w:val="00847C1F"/>
    <w:rsid w:val="00850633"/>
    <w:rsid w:val="008518EC"/>
    <w:rsid w:val="008519BE"/>
    <w:rsid w:val="008526BD"/>
    <w:rsid w:val="0085367F"/>
    <w:rsid w:val="00861954"/>
    <w:rsid w:val="008627B3"/>
    <w:rsid w:val="00865684"/>
    <w:rsid w:val="0086707A"/>
    <w:rsid w:val="008778E7"/>
    <w:rsid w:val="00880212"/>
    <w:rsid w:val="00886777"/>
    <w:rsid w:val="008872DB"/>
    <w:rsid w:val="00891120"/>
    <w:rsid w:val="00891BD5"/>
    <w:rsid w:val="00891DF0"/>
    <w:rsid w:val="0089562E"/>
    <w:rsid w:val="00895E6A"/>
    <w:rsid w:val="008A7653"/>
    <w:rsid w:val="008A771B"/>
    <w:rsid w:val="008B2B4F"/>
    <w:rsid w:val="008B6075"/>
    <w:rsid w:val="008C0A26"/>
    <w:rsid w:val="008C1F00"/>
    <w:rsid w:val="008C35CE"/>
    <w:rsid w:val="008C4711"/>
    <w:rsid w:val="008C5FA6"/>
    <w:rsid w:val="008D238D"/>
    <w:rsid w:val="008D2A9E"/>
    <w:rsid w:val="008D2F39"/>
    <w:rsid w:val="008D7246"/>
    <w:rsid w:val="008E0196"/>
    <w:rsid w:val="008E30C2"/>
    <w:rsid w:val="008E5F89"/>
    <w:rsid w:val="008F37EE"/>
    <w:rsid w:val="008F4B7C"/>
    <w:rsid w:val="008F72EA"/>
    <w:rsid w:val="00903C23"/>
    <w:rsid w:val="0090488F"/>
    <w:rsid w:val="009177B2"/>
    <w:rsid w:val="00922BDC"/>
    <w:rsid w:val="00922D20"/>
    <w:rsid w:val="00926124"/>
    <w:rsid w:val="00927C9C"/>
    <w:rsid w:val="009402F5"/>
    <w:rsid w:val="009421AA"/>
    <w:rsid w:val="00942607"/>
    <w:rsid w:val="00946AEA"/>
    <w:rsid w:val="009579E1"/>
    <w:rsid w:val="00957E5B"/>
    <w:rsid w:val="00962E43"/>
    <w:rsid w:val="00966400"/>
    <w:rsid w:val="009664A5"/>
    <w:rsid w:val="00975C1A"/>
    <w:rsid w:val="00981B05"/>
    <w:rsid w:val="0098368E"/>
    <w:rsid w:val="00985683"/>
    <w:rsid w:val="0098589C"/>
    <w:rsid w:val="0099335B"/>
    <w:rsid w:val="009A0937"/>
    <w:rsid w:val="009A0C01"/>
    <w:rsid w:val="009A2B13"/>
    <w:rsid w:val="009A2E9D"/>
    <w:rsid w:val="009A3A5A"/>
    <w:rsid w:val="009A4CF8"/>
    <w:rsid w:val="009A6AAC"/>
    <w:rsid w:val="009A7EFF"/>
    <w:rsid w:val="009C5C43"/>
    <w:rsid w:val="009C7B80"/>
    <w:rsid w:val="009D4910"/>
    <w:rsid w:val="009D7050"/>
    <w:rsid w:val="009E0A9B"/>
    <w:rsid w:val="009E287C"/>
    <w:rsid w:val="009E3207"/>
    <w:rsid w:val="009E3475"/>
    <w:rsid w:val="009E4DBB"/>
    <w:rsid w:val="009F1AE3"/>
    <w:rsid w:val="00A036BF"/>
    <w:rsid w:val="00A10DC7"/>
    <w:rsid w:val="00A13973"/>
    <w:rsid w:val="00A1436D"/>
    <w:rsid w:val="00A250DB"/>
    <w:rsid w:val="00A306EC"/>
    <w:rsid w:val="00A32AE5"/>
    <w:rsid w:val="00A33253"/>
    <w:rsid w:val="00A358AC"/>
    <w:rsid w:val="00A37027"/>
    <w:rsid w:val="00A41D48"/>
    <w:rsid w:val="00A53F9B"/>
    <w:rsid w:val="00A553E7"/>
    <w:rsid w:val="00A56505"/>
    <w:rsid w:val="00A57E9D"/>
    <w:rsid w:val="00A67383"/>
    <w:rsid w:val="00A706C8"/>
    <w:rsid w:val="00A7207C"/>
    <w:rsid w:val="00A74A49"/>
    <w:rsid w:val="00A779B5"/>
    <w:rsid w:val="00A81164"/>
    <w:rsid w:val="00A87CE2"/>
    <w:rsid w:val="00A92F76"/>
    <w:rsid w:val="00A9453C"/>
    <w:rsid w:val="00A95BF3"/>
    <w:rsid w:val="00AA69AF"/>
    <w:rsid w:val="00AA79FB"/>
    <w:rsid w:val="00AB2CD0"/>
    <w:rsid w:val="00AD0507"/>
    <w:rsid w:val="00AE0FF4"/>
    <w:rsid w:val="00AE3BE3"/>
    <w:rsid w:val="00AE3BE5"/>
    <w:rsid w:val="00AE7E1F"/>
    <w:rsid w:val="00AF216E"/>
    <w:rsid w:val="00AF7D77"/>
    <w:rsid w:val="00B01041"/>
    <w:rsid w:val="00B11ED7"/>
    <w:rsid w:val="00B12D5B"/>
    <w:rsid w:val="00B22D25"/>
    <w:rsid w:val="00B233EE"/>
    <w:rsid w:val="00B270C1"/>
    <w:rsid w:val="00B27E76"/>
    <w:rsid w:val="00B322DB"/>
    <w:rsid w:val="00B33DE6"/>
    <w:rsid w:val="00B34C89"/>
    <w:rsid w:val="00B4184F"/>
    <w:rsid w:val="00B46B9D"/>
    <w:rsid w:val="00B64172"/>
    <w:rsid w:val="00B66137"/>
    <w:rsid w:val="00B664FC"/>
    <w:rsid w:val="00B6773C"/>
    <w:rsid w:val="00B81D5D"/>
    <w:rsid w:val="00B835B0"/>
    <w:rsid w:val="00B842BE"/>
    <w:rsid w:val="00B93095"/>
    <w:rsid w:val="00B97B79"/>
    <w:rsid w:val="00BA1555"/>
    <w:rsid w:val="00BA1A74"/>
    <w:rsid w:val="00BB3FE7"/>
    <w:rsid w:val="00BB6EF4"/>
    <w:rsid w:val="00BB7DA9"/>
    <w:rsid w:val="00BC0A0D"/>
    <w:rsid w:val="00BC0D12"/>
    <w:rsid w:val="00BC2374"/>
    <w:rsid w:val="00BC386D"/>
    <w:rsid w:val="00BC6FCD"/>
    <w:rsid w:val="00BC7B46"/>
    <w:rsid w:val="00BD12C4"/>
    <w:rsid w:val="00BD646D"/>
    <w:rsid w:val="00BF386D"/>
    <w:rsid w:val="00BF4F7D"/>
    <w:rsid w:val="00BF63C4"/>
    <w:rsid w:val="00BF64A4"/>
    <w:rsid w:val="00C02DA8"/>
    <w:rsid w:val="00C05876"/>
    <w:rsid w:val="00C05BFF"/>
    <w:rsid w:val="00C1183A"/>
    <w:rsid w:val="00C11E44"/>
    <w:rsid w:val="00C1551A"/>
    <w:rsid w:val="00C21A73"/>
    <w:rsid w:val="00C22441"/>
    <w:rsid w:val="00C22A8A"/>
    <w:rsid w:val="00C261DF"/>
    <w:rsid w:val="00C2714B"/>
    <w:rsid w:val="00C31560"/>
    <w:rsid w:val="00C31ED0"/>
    <w:rsid w:val="00C32F50"/>
    <w:rsid w:val="00C36C37"/>
    <w:rsid w:val="00C45455"/>
    <w:rsid w:val="00C5675E"/>
    <w:rsid w:val="00C5699E"/>
    <w:rsid w:val="00C60486"/>
    <w:rsid w:val="00C62640"/>
    <w:rsid w:val="00C62B1F"/>
    <w:rsid w:val="00C71841"/>
    <w:rsid w:val="00C73002"/>
    <w:rsid w:val="00C75127"/>
    <w:rsid w:val="00C822BF"/>
    <w:rsid w:val="00C90E3A"/>
    <w:rsid w:val="00CB6284"/>
    <w:rsid w:val="00CC0FFA"/>
    <w:rsid w:val="00CC38ED"/>
    <w:rsid w:val="00CC52C9"/>
    <w:rsid w:val="00CE45CB"/>
    <w:rsid w:val="00CE4E0F"/>
    <w:rsid w:val="00CF0CE8"/>
    <w:rsid w:val="00CF7345"/>
    <w:rsid w:val="00D03B29"/>
    <w:rsid w:val="00D06BC0"/>
    <w:rsid w:val="00D10723"/>
    <w:rsid w:val="00D150CC"/>
    <w:rsid w:val="00D15346"/>
    <w:rsid w:val="00D21E79"/>
    <w:rsid w:val="00D2276B"/>
    <w:rsid w:val="00D228E7"/>
    <w:rsid w:val="00D22E7F"/>
    <w:rsid w:val="00D34A0D"/>
    <w:rsid w:val="00D40A3D"/>
    <w:rsid w:val="00D449EB"/>
    <w:rsid w:val="00D44D08"/>
    <w:rsid w:val="00D56AAB"/>
    <w:rsid w:val="00D618BC"/>
    <w:rsid w:val="00D75B94"/>
    <w:rsid w:val="00D7749F"/>
    <w:rsid w:val="00D80D0D"/>
    <w:rsid w:val="00D86B26"/>
    <w:rsid w:val="00D9259C"/>
    <w:rsid w:val="00D9735C"/>
    <w:rsid w:val="00DA4488"/>
    <w:rsid w:val="00DA69F5"/>
    <w:rsid w:val="00DA6DFD"/>
    <w:rsid w:val="00DA7739"/>
    <w:rsid w:val="00DA7C4B"/>
    <w:rsid w:val="00DB0D16"/>
    <w:rsid w:val="00DB197F"/>
    <w:rsid w:val="00DB4869"/>
    <w:rsid w:val="00DB4B33"/>
    <w:rsid w:val="00DB6A20"/>
    <w:rsid w:val="00DB7881"/>
    <w:rsid w:val="00DC2F37"/>
    <w:rsid w:val="00DC3CFB"/>
    <w:rsid w:val="00DC43E1"/>
    <w:rsid w:val="00DC7C57"/>
    <w:rsid w:val="00DD1703"/>
    <w:rsid w:val="00DD1B26"/>
    <w:rsid w:val="00DD1F65"/>
    <w:rsid w:val="00DE21C7"/>
    <w:rsid w:val="00DE45F1"/>
    <w:rsid w:val="00DE6DAF"/>
    <w:rsid w:val="00DF1613"/>
    <w:rsid w:val="00DF4732"/>
    <w:rsid w:val="00E05BE8"/>
    <w:rsid w:val="00E12454"/>
    <w:rsid w:val="00E17E36"/>
    <w:rsid w:val="00E312F0"/>
    <w:rsid w:val="00E315ED"/>
    <w:rsid w:val="00E40609"/>
    <w:rsid w:val="00E41252"/>
    <w:rsid w:val="00E435F2"/>
    <w:rsid w:val="00E4633B"/>
    <w:rsid w:val="00E54390"/>
    <w:rsid w:val="00E62F2B"/>
    <w:rsid w:val="00E702BE"/>
    <w:rsid w:val="00E73515"/>
    <w:rsid w:val="00E779A9"/>
    <w:rsid w:val="00E83040"/>
    <w:rsid w:val="00E87896"/>
    <w:rsid w:val="00E90395"/>
    <w:rsid w:val="00E91128"/>
    <w:rsid w:val="00EA2508"/>
    <w:rsid w:val="00EA2ABB"/>
    <w:rsid w:val="00EA49B0"/>
    <w:rsid w:val="00EA7764"/>
    <w:rsid w:val="00EA7C41"/>
    <w:rsid w:val="00EB04EA"/>
    <w:rsid w:val="00EB217E"/>
    <w:rsid w:val="00EC13CE"/>
    <w:rsid w:val="00EC5B7D"/>
    <w:rsid w:val="00ED024F"/>
    <w:rsid w:val="00ED5200"/>
    <w:rsid w:val="00EE4227"/>
    <w:rsid w:val="00EE5C25"/>
    <w:rsid w:val="00EF31B7"/>
    <w:rsid w:val="00EF3B6A"/>
    <w:rsid w:val="00EF460E"/>
    <w:rsid w:val="00EF7D15"/>
    <w:rsid w:val="00F031A1"/>
    <w:rsid w:val="00F07710"/>
    <w:rsid w:val="00F07B03"/>
    <w:rsid w:val="00F1244E"/>
    <w:rsid w:val="00F1592B"/>
    <w:rsid w:val="00F23740"/>
    <w:rsid w:val="00F26E41"/>
    <w:rsid w:val="00F31CF3"/>
    <w:rsid w:val="00F323A3"/>
    <w:rsid w:val="00F33268"/>
    <w:rsid w:val="00F37423"/>
    <w:rsid w:val="00F41695"/>
    <w:rsid w:val="00F42BA6"/>
    <w:rsid w:val="00F45FEE"/>
    <w:rsid w:val="00F51440"/>
    <w:rsid w:val="00F519F8"/>
    <w:rsid w:val="00F539A6"/>
    <w:rsid w:val="00F546B5"/>
    <w:rsid w:val="00F65580"/>
    <w:rsid w:val="00F66978"/>
    <w:rsid w:val="00F67D33"/>
    <w:rsid w:val="00F72AE9"/>
    <w:rsid w:val="00F73B56"/>
    <w:rsid w:val="00F74FBF"/>
    <w:rsid w:val="00F75AEC"/>
    <w:rsid w:val="00F800E3"/>
    <w:rsid w:val="00F833C4"/>
    <w:rsid w:val="00F87EFE"/>
    <w:rsid w:val="00F9417A"/>
    <w:rsid w:val="00F94F78"/>
    <w:rsid w:val="00F96003"/>
    <w:rsid w:val="00FA111B"/>
    <w:rsid w:val="00FA1C30"/>
    <w:rsid w:val="00FA529D"/>
    <w:rsid w:val="00FA74B5"/>
    <w:rsid w:val="00FB71A7"/>
    <w:rsid w:val="00FC0EFD"/>
    <w:rsid w:val="00FC3217"/>
    <w:rsid w:val="00FC4233"/>
    <w:rsid w:val="00FD3191"/>
    <w:rsid w:val="00FE2CF4"/>
    <w:rsid w:val="00FE369D"/>
    <w:rsid w:val="00FE5F64"/>
    <w:rsid w:val="00FE754E"/>
    <w:rsid w:val="00FE7F79"/>
    <w:rsid w:val="00FF7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C37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36C3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6C37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C36C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1"/>
    <w:uiPriority w:val="99"/>
    <w:qFormat/>
    <w:rsid w:val="00C36C37"/>
    <w:pPr>
      <w:ind w:left="720"/>
      <w:contextualSpacing/>
    </w:pPr>
    <w:rPr>
      <w:sz w:val="20"/>
      <w:szCs w:val="20"/>
    </w:rPr>
  </w:style>
  <w:style w:type="character" w:customStyle="1" w:styleId="ListParagraphChar1">
    <w:name w:val="List Paragraph Char1"/>
    <w:link w:val="ListParagraph"/>
    <w:uiPriority w:val="99"/>
    <w:locked/>
    <w:rsid w:val="00C36C37"/>
    <w:rPr>
      <w:rFonts w:eastAsia="Times New Roman"/>
      <w:lang w:eastAsia="ru-RU"/>
    </w:rPr>
  </w:style>
  <w:style w:type="paragraph" w:customStyle="1" w:styleId="ConsPlusNonformat">
    <w:name w:val="ConsPlusNonformat"/>
    <w:link w:val="ConsPlusNonformat0"/>
    <w:uiPriority w:val="99"/>
    <w:rsid w:val="00727BB6"/>
    <w:pPr>
      <w:widowControl w:val="0"/>
      <w:autoSpaceDE w:val="0"/>
      <w:autoSpaceDN w:val="0"/>
      <w:adjustRightInd w:val="0"/>
    </w:pPr>
    <w:rPr>
      <w:rFonts w:ascii="Courier New" w:eastAsia="Times New Roman" w:hAnsi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727BB6"/>
    <w:rPr>
      <w:rFonts w:ascii="Courier New" w:hAnsi="Courier New"/>
      <w:sz w:val="22"/>
      <w:lang w:eastAsia="ru-RU"/>
    </w:rPr>
  </w:style>
  <w:style w:type="paragraph" w:customStyle="1" w:styleId="1">
    <w:name w:val="Абзац списка1"/>
    <w:basedOn w:val="Normal"/>
    <w:link w:val="ListParagraphChar"/>
    <w:uiPriority w:val="99"/>
    <w:rsid w:val="008E30C2"/>
    <w:pPr>
      <w:spacing w:after="0" w:line="240" w:lineRule="auto"/>
      <w:ind w:left="720"/>
      <w:contextualSpacing/>
    </w:pPr>
    <w:rPr>
      <w:rFonts w:eastAsia="Calibri"/>
      <w:sz w:val="24"/>
      <w:szCs w:val="20"/>
      <w:lang w:val="en-US"/>
    </w:rPr>
  </w:style>
  <w:style w:type="character" w:customStyle="1" w:styleId="ListParagraphChar">
    <w:name w:val="List Paragraph Char"/>
    <w:link w:val="1"/>
    <w:uiPriority w:val="99"/>
    <w:locked/>
    <w:rsid w:val="008E30C2"/>
    <w:rPr>
      <w:rFonts w:ascii="Calibri" w:eastAsia="Times New Roman" w:hAnsi="Calibri"/>
      <w:sz w:val="20"/>
      <w:lang w:val="en-US"/>
    </w:rPr>
  </w:style>
  <w:style w:type="paragraph" w:customStyle="1" w:styleId="s1">
    <w:name w:val="s_1"/>
    <w:basedOn w:val="Normal"/>
    <w:uiPriority w:val="99"/>
    <w:rsid w:val="006B0AA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Default">
    <w:name w:val="Default"/>
    <w:uiPriority w:val="99"/>
    <w:rsid w:val="006B0AA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-">
    <w:name w:val="Интернет-ссылка"/>
    <w:uiPriority w:val="99"/>
    <w:rsid w:val="006B0AAC"/>
    <w:rPr>
      <w:color w:val="0000FF"/>
      <w:u w:val="single"/>
    </w:rPr>
  </w:style>
  <w:style w:type="character" w:customStyle="1" w:styleId="a">
    <w:name w:val="Посещённая гиперссылка"/>
    <w:uiPriority w:val="99"/>
    <w:rsid w:val="006B0AAC"/>
    <w:rPr>
      <w:color w:val="800000"/>
      <w:u w:val="single"/>
    </w:rPr>
  </w:style>
  <w:style w:type="paragraph" w:styleId="Header">
    <w:name w:val="header"/>
    <w:basedOn w:val="Normal"/>
    <w:link w:val="HeaderChar"/>
    <w:uiPriority w:val="99"/>
    <w:rsid w:val="001C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2D36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1C2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2D36"/>
    <w:rPr>
      <w:rFonts w:eastAsia="Times New Roman" w:cs="Times New Roman"/>
      <w:lang w:eastAsia="ru-RU"/>
    </w:rPr>
  </w:style>
  <w:style w:type="paragraph" w:customStyle="1" w:styleId="2">
    <w:name w:val="Абзац списка2"/>
    <w:basedOn w:val="Normal"/>
    <w:uiPriority w:val="99"/>
    <w:rsid w:val="00F74FBF"/>
    <w:pPr>
      <w:spacing w:after="0" w:line="240" w:lineRule="auto"/>
      <w:ind w:left="720"/>
      <w:contextualSpacing/>
    </w:pPr>
    <w:rPr>
      <w:rFonts w:eastAsia="Calibri"/>
      <w:sz w:val="24"/>
      <w:szCs w:val="20"/>
      <w:lang w:val="en-US" w:eastAsia="en-US"/>
    </w:rPr>
  </w:style>
  <w:style w:type="paragraph" w:customStyle="1" w:styleId="3">
    <w:name w:val="Абзац списка3"/>
    <w:basedOn w:val="Normal"/>
    <w:uiPriority w:val="99"/>
    <w:rsid w:val="00C71841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FE2CF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16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karmuseum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www.aodb.ru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vel-museu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ris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://www.aonb.ru/" TargetMode="External"/><Relationship Id="rId8" Type="http://schemas.openxmlformats.org/officeDocument/2006/relationships/hyperlink" Target="mailto:evsina@foris.ru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solimu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54</Pages>
  <Words>-32766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Надежда</dc:creator>
  <cp:keywords/>
  <dc:description/>
  <cp:lastModifiedBy>lohov.maksym</cp:lastModifiedBy>
  <cp:revision>2</cp:revision>
  <cp:lastPrinted>2021-10-31T08:49:00Z</cp:lastPrinted>
  <dcterms:created xsi:type="dcterms:W3CDTF">2022-03-04T09:43:00Z</dcterms:created>
  <dcterms:modified xsi:type="dcterms:W3CDTF">2022-03-04T09:43:00Z</dcterms:modified>
</cp:coreProperties>
</file>